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E8E68" w14:textId="20CD40A6" w:rsidR="00430EC3" w:rsidRPr="00DD7704" w:rsidRDefault="00430EC3" w:rsidP="001E6E01">
      <w:pPr>
        <w:pStyle w:val="BodyText3"/>
        <w:tabs>
          <w:tab w:val="right" w:pos="6480"/>
        </w:tabs>
        <w:jc w:val="center"/>
        <w:rPr>
          <w:rFonts w:ascii="Bierstadt" w:hAnsi="Bierstadt" w:cstheme="minorHAnsi"/>
          <w:b/>
          <w:bCs/>
          <w:sz w:val="32"/>
          <w:szCs w:val="32"/>
        </w:rPr>
      </w:pPr>
      <w:r w:rsidRPr="00DD7704">
        <w:rPr>
          <w:rFonts w:ascii="Bierstadt" w:hAnsi="Bierstadt" w:cstheme="minorHAnsi"/>
          <w:b/>
          <w:bCs/>
          <w:sz w:val="32"/>
          <w:szCs w:val="32"/>
        </w:rPr>
        <w:t xml:space="preserve">FOR OUR </w:t>
      </w:r>
      <w:r w:rsidR="00887234">
        <w:rPr>
          <w:rFonts w:ascii="Bierstadt" w:hAnsi="Bierstadt" w:cstheme="minorHAnsi"/>
          <w:b/>
          <w:bCs/>
          <w:sz w:val="32"/>
          <w:szCs w:val="32"/>
        </w:rPr>
        <w:t>9</w:t>
      </w:r>
      <w:r w:rsidRPr="00DD7704">
        <w:rPr>
          <w:rFonts w:ascii="Bierstadt" w:hAnsi="Bierstadt" w:cstheme="minorHAnsi"/>
          <w:b/>
          <w:bCs/>
          <w:sz w:val="32"/>
          <w:szCs w:val="32"/>
        </w:rPr>
        <w:t>:</w:t>
      </w:r>
      <w:r w:rsidR="00887234">
        <w:rPr>
          <w:rFonts w:ascii="Bierstadt" w:hAnsi="Bierstadt" w:cstheme="minorHAnsi"/>
          <w:b/>
          <w:bCs/>
          <w:sz w:val="32"/>
          <w:szCs w:val="32"/>
        </w:rPr>
        <w:t>30</w:t>
      </w:r>
      <w:r w:rsidRPr="00DD7704">
        <w:rPr>
          <w:rFonts w:ascii="Bierstadt" w:hAnsi="Bierstadt" w:cstheme="minorHAnsi"/>
          <w:b/>
          <w:bCs/>
          <w:sz w:val="32"/>
          <w:szCs w:val="32"/>
        </w:rPr>
        <w:t xml:space="preserve"> A.M. DIVINE WORSHIP</w:t>
      </w:r>
    </w:p>
    <w:p w14:paraId="5F59FC54" w14:textId="77777777" w:rsidR="001E6E01" w:rsidRPr="00DD7704" w:rsidRDefault="001E6E01" w:rsidP="002B5E1B">
      <w:pPr>
        <w:pStyle w:val="BodyText3"/>
        <w:tabs>
          <w:tab w:val="right" w:pos="6480"/>
        </w:tabs>
        <w:spacing w:line="120" w:lineRule="exact"/>
        <w:jc w:val="center"/>
        <w:rPr>
          <w:rFonts w:ascii="Bierstadt" w:hAnsi="Bierstadt" w:cstheme="minorHAnsi"/>
          <w:b/>
          <w:bCs/>
          <w:sz w:val="24"/>
          <w:szCs w:val="24"/>
        </w:rPr>
      </w:pPr>
    </w:p>
    <w:p w14:paraId="1A320679" w14:textId="77777777" w:rsidR="00AE15C7" w:rsidRPr="00DD7704" w:rsidRDefault="00AE15C7" w:rsidP="002B5E1B">
      <w:pPr>
        <w:pStyle w:val="BodyText3"/>
        <w:tabs>
          <w:tab w:val="right" w:pos="6480"/>
        </w:tabs>
        <w:spacing w:line="120" w:lineRule="exact"/>
        <w:jc w:val="center"/>
        <w:rPr>
          <w:rFonts w:ascii="Bierstadt" w:hAnsi="Bierstadt" w:cstheme="minorHAnsi"/>
          <w:b/>
          <w:bCs/>
          <w:sz w:val="24"/>
          <w:szCs w:val="24"/>
        </w:rPr>
      </w:pPr>
    </w:p>
    <w:tbl>
      <w:tblPr>
        <w:tblStyle w:val="TableGrid"/>
        <w:tblW w:w="666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330"/>
      </w:tblGrid>
      <w:tr w:rsidR="00181F45" w:rsidRPr="00DD7704" w14:paraId="668D8CC0" w14:textId="77777777" w:rsidTr="00D37434">
        <w:tc>
          <w:tcPr>
            <w:tcW w:w="3330" w:type="dxa"/>
          </w:tcPr>
          <w:p w14:paraId="0C2F0F46" w14:textId="439C1F5D" w:rsidR="00181F45" w:rsidRPr="004F7F3C" w:rsidRDefault="006A66AA" w:rsidP="00904888">
            <w:pPr>
              <w:tabs>
                <w:tab w:val="right" w:pos="6480"/>
              </w:tabs>
              <w:ind w:left="0"/>
              <w:rPr>
                <w:rFonts w:ascii="Bierstadt" w:hAnsi="Bierstadt" w:cstheme="minorHAnsi"/>
                <w:b/>
                <w:bCs/>
                <w:sz w:val="24"/>
                <w:szCs w:val="24"/>
              </w:rPr>
            </w:pPr>
            <w:r w:rsidRPr="006A66AA">
              <w:rPr>
                <w:rFonts w:ascii="Bierstadt" w:hAnsi="Bierstadt"/>
                <w:b/>
                <w:bCs/>
                <w:sz w:val="24"/>
                <w:szCs w:val="24"/>
              </w:rPr>
              <w:t>Trinity Sunday</w:t>
            </w:r>
            <w:r>
              <w:rPr>
                <w:rFonts w:ascii="Bierstadt" w:hAnsi="Bierstadt"/>
                <w:b/>
                <w:bCs/>
                <w:sz w:val="24"/>
                <w:szCs w:val="24"/>
              </w:rPr>
              <w:t xml:space="preserve">, </w:t>
            </w:r>
            <w:r w:rsidRPr="006A66AA">
              <w:rPr>
                <w:rFonts w:ascii="Bierstadt" w:hAnsi="Bierstadt"/>
                <w:b/>
                <w:bCs/>
                <w:sz w:val="24"/>
                <w:szCs w:val="24"/>
              </w:rPr>
              <w:t>Memorial Day Weekend</w:t>
            </w:r>
          </w:p>
        </w:tc>
        <w:tc>
          <w:tcPr>
            <w:tcW w:w="3330" w:type="dxa"/>
          </w:tcPr>
          <w:p w14:paraId="0469B691" w14:textId="2B99EB40" w:rsidR="00181F45" w:rsidRPr="00DD7704" w:rsidRDefault="00621E90" w:rsidP="004F7F3C">
            <w:pPr>
              <w:tabs>
                <w:tab w:val="right" w:pos="6480"/>
              </w:tabs>
              <w:ind w:left="0"/>
              <w:jc w:val="right"/>
              <w:rPr>
                <w:rFonts w:ascii="Bierstadt" w:hAnsi="Bierstadt" w:cstheme="minorHAnsi"/>
                <w:b/>
                <w:bCs/>
                <w:sz w:val="24"/>
                <w:szCs w:val="24"/>
              </w:rPr>
            </w:pPr>
            <w:r>
              <w:rPr>
                <w:rFonts w:ascii="Bierstadt" w:hAnsi="Bierstadt" w:cstheme="minorHAnsi"/>
                <w:b/>
                <w:bCs/>
                <w:sz w:val="24"/>
                <w:szCs w:val="24"/>
              </w:rPr>
              <w:t>May 26</w:t>
            </w:r>
            <w:r w:rsidR="004F7F3C" w:rsidRPr="004F7F3C">
              <w:rPr>
                <w:rFonts w:ascii="Bierstadt" w:hAnsi="Bierstadt" w:cstheme="minorHAnsi"/>
                <w:b/>
                <w:bCs/>
                <w:sz w:val="24"/>
                <w:szCs w:val="24"/>
              </w:rPr>
              <w:t>, 2024</w:t>
            </w:r>
          </w:p>
        </w:tc>
      </w:tr>
    </w:tbl>
    <w:p w14:paraId="5F5D84CE" w14:textId="77777777" w:rsidR="0069257D" w:rsidRPr="00DD7704" w:rsidRDefault="0069257D" w:rsidP="002B5E1B">
      <w:pPr>
        <w:tabs>
          <w:tab w:val="right" w:pos="6480"/>
        </w:tabs>
        <w:spacing w:line="120" w:lineRule="exact"/>
        <w:ind w:left="0"/>
        <w:rPr>
          <w:rFonts w:ascii="Bierstadt" w:hAnsi="Bierstadt" w:cstheme="minorHAnsi"/>
          <w:b/>
          <w:bCs/>
          <w:sz w:val="24"/>
          <w:szCs w:val="24"/>
        </w:rPr>
      </w:pPr>
    </w:p>
    <w:p w14:paraId="21BCB19F" w14:textId="77777777" w:rsidR="00430EC3" w:rsidRPr="00DD7704" w:rsidRDefault="00430EC3" w:rsidP="0069257D">
      <w:pPr>
        <w:tabs>
          <w:tab w:val="right" w:pos="6480"/>
        </w:tabs>
        <w:ind w:left="0"/>
        <w:jc w:val="center"/>
        <w:rPr>
          <w:rFonts w:ascii="Bierstadt" w:hAnsi="Bierstadt" w:cstheme="minorHAnsi"/>
          <w:i/>
          <w:sz w:val="24"/>
          <w:szCs w:val="24"/>
        </w:rPr>
      </w:pPr>
      <w:r w:rsidRPr="00DD7704">
        <w:rPr>
          <w:rFonts w:ascii="Bierstadt" w:hAnsi="Bierstadt" w:cstheme="minorHAnsi"/>
          <w:i/>
          <w:sz w:val="24"/>
          <w:szCs w:val="24"/>
        </w:rPr>
        <w:t>(Please turn off cell phones in</w:t>
      </w:r>
      <w:r w:rsidR="0060358A" w:rsidRPr="00DD7704">
        <w:rPr>
          <w:rFonts w:ascii="Bierstadt" w:hAnsi="Bierstadt" w:cstheme="minorHAnsi"/>
          <w:i/>
          <w:sz w:val="24"/>
          <w:szCs w:val="24"/>
        </w:rPr>
        <w:t xml:space="preserve"> preparation for Divine </w:t>
      </w:r>
      <w:r w:rsidR="00213E9B" w:rsidRPr="00DD7704">
        <w:rPr>
          <w:rFonts w:ascii="Bierstadt" w:hAnsi="Bierstadt" w:cstheme="minorHAnsi"/>
          <w:i/>
          <w:sz w:val="24"/>
          <w:szCs w:val="24"/>
        </w:rPr>
        <w:t>Service</w:t>
      </w:r>
      <w:r w:rsidRPr="00DD7704">
        <w:rPr>
          <w:rFonts w:ascii="Bierstadt" w:hAnsi="Bierstadt" w:cstheme="minorHAnsi"/>
          <w:i/>
          <w:sz w:val="24"/>
          <w:szCs w:val="24"/>
        </w:rPr>
        <w:t>)</w:t>
      </w:r>
    </w:p>
    <w:p w14:paraId="5EF6F1FC" w14:textId="77777777" w:rsidR="0069257D" w:rsidRPr="00CE2CFF" w:rsidRDefault="0069257D" w:rsidP="002B5E1B">
      <w:pPr>
        <w:tabs>
          <w:tab w:val="right" w:pos="6480"/>
        </w:tabs>
        <w:spacing w:line="120" w:lineRule="exact"/>
        <w:ind w:left="0"/>
        <w:jc w:val="center"/>
        <w:rPr>
          <w:rFonts w:asciiTheme="minorHAnsi" w:hAnsiTheme="minorHAnsi" w:cstheme="minorHAnsi"/>
          <w:b/>
          <w:bCs/>
          <w:i/>
          <w:sz w:val="24"/>
          <w:szCs w:val="24"/>
        </w:rPr>
      </w:pPr>
    </w:p>
    <w:p w14:paraId="42AE267D" w14:textId="77777777" w:rsidR="003916AB" w:rsidRPr="00CE2CFF" w:rsidRDefault="003916AB" w:rsidP="00041820">
      <w:pPr>
        <w:tabs>
          <w:tab w:val="right" w:pos="6480"/>
        </w:tabs>
        <w:ind w:left="0"/>
        <w:jc w:val="center"/>
        <w:rPr>
          <w:rFonts w:asciiTheme="minorHAnsi" w:hAnsiTheme="minorHAnsi" w:cstheme="minorHAnsi"/>
          <w:b/>
          <w:bCs/>
          <w:sz w:val="24"/>
          <w:szCs w:val="24"/>
        </w:rPr>
      </w:pPr>
    </w:p>
    <w:p w14:paraId="2E07705D" w14:textId="77777777" w:rsidR="001E6E01" w:rsidRPr="00CE2CFF" w:rsidRDefault="00430EC3" w:rsidP="00041820">
      <w:pPr>
        <w:tabs>
          <w:tab w:val="right" w:pos="6480"/>
        </w:tabs>
        <w:ind w:left="0"/>
        <w:jc w:val="center"/>
        <w:rPr>
          <w:rFonts w:asciiTheme="minorHAnsi" w:hAnsiTheme="minorHAnsi" w:cstheme="minorHAnsi"/>
          <w:b/>
          <w:bCs/>
          <w:sz w:val="24"/>
          <w:szCs w:val="24"/>
        </w:rPr>
      </w:pPr>
      <w:r w:rsidRPr="00CE2CFF">
        <w:rPr>
          <w:rFonts w:asciiTheme="minorHAnsi" w:hAnsiTheme="minorHAnsi" w:cstheme="minorHAnsi"/>
          <w:b/>
          <w:bCs/>
          <w:sz w:val="24"/>
          <w:szCs w:val="24"/>
        </w:rPr>
        <w:sym w:font="Wingdings" w:char="F056"/>
      </w:r>
      <w:r w:rsidRPr="00CE2CFF">
        <w:rPr>
          <w:rFonts w:asciiTheme="minorHAnsi" w:hAnsiTheme="minorHAnsi" w:cstheme="minorHAnsi"/>
          <w:b/>
          <w:bCs/>
          <w:sz w:val="24"/>
          <w:szCs w:val="24"/>
        </w:rPr>
        <w:t xml:space="preserve"> </w:t>
      </w:r>
      <w:r w:rsidRPr="00CE2CFF">
        <w:rPr>
          <w:rFonts w:asciiTheme="minorHAnsi" w:hAnsiTheme="minorHAnsi" w:cstheme="minorHAnsi"/>
          <w:b/>
          <w:bCs/>
          <w:sz w:val="24"/>
          <w:szCs w:val="24"/>
        </w:rPr>
        <w:sym w:font="Wingdings" w:char="F056"/>
      </w:r>
      <w:r w:rsidRPr="00CE2CFF">
        <w:rPr>
          <w:rFonts w:asciiTheme="minorHAnsi" w:hAnsiTheme="minorHAnsi" w:cstheme="minorHAnsi"/>
          <w:b/>
          <w:bCs/>
          <w:sz w:val="24"/>
          <w:szCs w:val="24"/>
        </w:rPr>
        <w:t xml:space="preserve"> </w:t>
      </w:r>
      <w:r w:rsidRPr="00CE2CFF">
        <w:rPr>
          <w:rFonts w:asciiTheme="minorHAnsi" w:hAnsiTheme="minorHAnsi" w:cstheme="minorHAnsi"/>
          <w:b/>
          <w:bCs/>
          <w:sz w:val="24"/>
          <w:szCs w:val="24"/>
        </w:rPr>
        <w:sym w:font="Wingdings" w:char="F056"/>
      </w:r>
      <w:r w:rsidRPr="00CE2CFF">
        <w:rPr>
          <w:rFonts w:asciiTheme="minorHAnsi" w:hAnsiTheme="minorHAnsi" w:cstheme="minorHAnsi"/>
          <w:b/>
          <w:bCs/>
          <w:sz w:val="24"/>
          <w:szCs w:val="24"/>
        </w:rPr>
        <w:t xml:space="preserve"> </w:t>
      </w:r>
      <w:r w:rsidRPr="00DD7704">
        <w:rPr>
          <w:rFonts w:ascii="Bierstadt" w:hAnsi="Bierstadt" w:cstheme="minorHAnsi"/>
          <w:b/>
          <w:bCs/>
          <w:sz w:val="24"/>
          <w:szCs w:val="24"/>
        </w:rPr>
        <w:t xml:space="preserve"> INI</w:t>
      </w:r>
      <w:r w:rsidRPr="00CE2CFF">
        <w:rPr>
          <w:rFonts w:asciiTheme="minorHAnsi" w:hAnsiTheme="minorHAnsi" w:cstheme="minorHAnsi"/>
          <w:b/>
          <w:bCs/>
          <w:sz w:val="24"/>
          <w:szCs w:val="24"/>
        </w:rPr>
        <w:t xml:space="preserve">  </w:t>
      </w:r>
      <w:r w:rsidRPr="00CE2CFF">
        <w:rPr>
          <w:rFonts w:asciiTheme="minorHAnsi" w:hAnsiTheme="minorHAnsi" w:cstheme="minorHAnsi"/>
          <w:b/>
          <w:bCs/>
          <w:sz w:val="24"/>
          <w:szCs w:val="24"/>
        </w:rPr>
        <w:sym w:font="Wingdings" w:char="F056"/>
      </w:r>
      <w:r w:rsidRPr="00CE2CFF">
        <w:rPr>
          <w:rFonts w:asciiTheme="minorHAnsi" w:hAnsiTheme="minorHAnsi" w:cstheme="minorHAnsi"/>
          <w:b/>
          <w:bCs/>
          <w:sz w:val="24"/>
          <w:szCs w:val="24"/>
        </w:rPr>
        <w:t xml:space="preserve"> </w:t>
      </w:r>
      <w:r w:rsidRPr="00CE2CFF">
        <w:rPr>
          <w:rFonts w:asciiTheme="minorHAnsi" w:hAnsiTheme="minorHAnsi" w:cstheme="minorHAnsi"/>
          <w:b/>
          <w:bCs/>
          <w:sz w:val="24"/>
          <w:szCs w:val="24"/>
        </w:rPr>
        <w:sym w:font="Wingdings" w:char="F056"/>
      </w:r>
      <w:r w:rsidRPr="00CE2CFF">
        <w:rPr>
          <w:rFonts w:asciiTheme="minorHAnsi" w:hAnsiTheme="minorHAnsi" w:cstheme="minorHAnsi"/>
          <w:b/>
          <w:bCs/>
          <w:sz w:val="24"/>
          <w:szCs w:val="24"/>
        </w:rPr>
        <w:t xml:space="preserve"> </w:t>
      </w:r>
      <w:r w:rsidRPr="00CE2CFF">
        <w:rPr>
          <w:rFonts w:asciiTheme="minorHAnsi" w:hAnsiTheme="minorHAnsi" w:cstheme="minorHAnsi"/>
          <w:b/>
          <w:bCs/>
          <w:sz w:val="24"/>
          <w:szCs w:val="24"/>
        </w:rPr>
        <w:sym w:font="Wingdings" w:char="F056"/>
      </w:r>
    </w:p>
    <w:p w14:paraId="6E6E694A" w14:textId="77777777" w:rsidR="007729C5" w:rsidRPr="00CE2CFF" w:rsidRDefault="007729C5" w:rsidP="00CD3F11">
      <w:pPr>
        <w:tabs>
          <w:tab w:val="right" w:pos="6480"/>
        </w:tabs>
        <w:spacing w:line="120" w:lineRule="exact"/>
        <w:ind w:left="0"/>
        <w:jc w:val="center"/>
        <w:rPr>
          <w:rFonts w:asciiTheme="minorHAnsi" w:hAnsiTheme="minorHAnsi" w:cstheme="minorHAnsi"/>
          <w:b/>
          <w:bCs/>
          <w:sz w:val="24"/>
          <w:szCs w:val="24"/>
        </w:rPr>
      </w:pPr>
    </w:p>
    <w:p w14:paraId="1CCA1CFE" w14:textId="76EE5C74" w:rsidR="006F3B63" w:rsidRPr="00DD7704" w:rsidRDefault="00430EC3" w:rsidP="00983055">
      <w:pPr>
        <w:tabs>
          <w:tab w:val="center" w:pos="3240"/>
          <w:tab w:val="right" w:pos="6480"/>
        </w:tabs>
        <w:ind w:left="0"/>
        <w:rPr>
          <w:rFonts w:ascii="Bierstadt" w:hAnsi="Bierstadt" w:cstheme="minorHAnsi"/>
          <w:b/>
          <w:bCs/>
          <w:sz w:val="24"/>
          <w:szCs w:val="24"/>
        </w:rPr>
      </w:pPr>
      <w:r w:rsidRPr="00DD7704">
        <w:rPr>
          <w:rFonts w:ascii="Bierstadt" w:hAnsi="Bierstadt" w:cstheme="minorHAnsi"/>
          <w:b/>
          <w:bCs/>
          <w:color w:val="auto"/>
          <w:sz w:val="24"/>
          <w:szCs w:val="24"/>
        </w:rPr>
        <w:t>PRELUDE</w:t>
      </w:r>
      <w:r w:rsidR="00A40346" w:rsidRPr="00DD7704">
        <w:rPr>
          <w:rFonts w:ascii="Bierstadt" w:hAnsi="Bierstadt" w:cstheme="minorHAnsi"/>
          <w:b/>
          <w:bCs/>
          <w:sz w:val="24"/>
          <w:szCs w:val="24"/>
        </w:rPr>
        <w:t xml:space="preserve">      </w:t>
      </w:r>
      <w:r w:rsidR="00D102A3" w:rsidRPr="00DD7704">
        <w:rPr>
          <w:rFonts w:ascii="Bierstadt" w:hAnsi="Bierstadt" w:cstheme="minorHAnsi"/>
          <w:b/>
          <w:bCs/>
          <w:sz w:val="24"/>
          <w:szCs w:val="24"/>
        </w:rPr>
        <w:t xml:space="preserve">        </w:t>
      </w:r>
    </w:p>
    <w:p w14:paraId="10C6FF56" w14:textId="77777777" w:rsidR="00430EC3" w:rsidRPr="00DD7704" w:rsidRDefault="00430EC3" w:rsidP="00D32B88">
      <w:pPr>
        <w:tabs>
          <w:tab w:val="center" w:pos="3240"/>
          <w:tab w:val="right" w:pos="6480"/>
        </w:tabs>
        <w:spacing w:line="120" w:lineRule="exact"/>
        <w:ind w:left="0"/>
        <w:rPr>
          <w:rFonts w:ascii="Bierstadt" w:hAnsi="Bierstadt" w:cstheme="minorHAnsi"/>
          <w:b/>
          <w:bCs/>
          <w:sz w:val="24"/>
          <w:szCs w:val="24"/>
        </w:rPr>
      </w:pPr>
      <w:r w:rsidRPr="00DD7704">
        <w:rPr>
          <w:rFonts w:ascii="Bierstadt" w:hAnsi="Bierstadt" w:cstheme="minorHAnsi"/>
          <w:b/>
          <w:bCs/>
          <w:sz w:val="24"/>
          <w:szCs w:val="24"/>
        </w:rPr>
        <w:tab/>
      </w:r>
      <w:r w:rsidRPr="00DD7704">
        <w:rPr>
          <w:rFonts w:ascii="Bierstadt" w:hAnsi="Bierstadt" w:cstheme="minorHAnsi"/>
          <w:b/>
          <w:bCs/>
          <w:sz w:val="24"/>
          <w:szCs w:val="24"/>
        </w:rPr>
        <w:tab/>
      </w:r>
    </w:p>
    <w:p w14:paraId="3D3E4F86" w14:textId="77777777" w:rsidR="00430EC3" w:rsidRPr="00DD7704" w:rsidRDefault="00430EC3" w:rsidP="003D6F2B">
      <w:pPr>
        <w:tabs>
          <w:tab w:val="center" w:pos="3240"/>
          <w:tab w:val="right" w:pos="6480"/>
        </w:tabs>
        <w:ind w:left="0"/>
        <w:rPr>
          <w:rFonts w:ascii="Bierstadt" w:hAnsi="Bierstadt" w:cstheme="minorHAnsi"/>
          <w:b/>
          <w:bCs/>
          <w:sz w:val="24"/>
          <w:szCs w:val="24"/>
        </w:rPr>
      </w:pPr>
      <w:r w:rsidRPr="00DD7704">
        <w:rPr>
          <w:rFonts w:ascii="Bierstadt" w:hAnsi="Bierstadt" w:cstheme="minorHAnsi"/>
          <w:b/>
          <w:bCs/>
          <w:sz w:val="24"/>
          <w:szCs w:val="24"/>
        </w:rPr>
        <w:t>PASTORAL GREETING</w:t>
      </w:r>
    </w:p>
    <w:p w14:paraId="1A7D93E2" w14:textId="77777777" w:rsidR="003D6F2B" w:rsidRPr="00DD7704" w:rsidRDefault="003D6F2B" w:rsidP="00D32B88">
      <w:pPr>
        <w:tabs>
          <w:tab w:val="center" w:pos="3240"/>
          <w:tab w:val="right" w:pos="6480"/>
        </w:tabs>
        <w:spacing w:line="120" w:lineRule="exact"/>
        <w:ind w:left="0"/>
        <w:rPr>
          <w:rFonts w:ascii="Bierstadt" w:hAnsi="Bierstadt" w:cstheme="minorHAnsi"/>
          <w:b/>
          <w:bCs/>
          <w:sz w:val="24"/>
          <w:szCs w:val="24"/>
        </w:rPr>
      </w:pPr>
    </w:p>
    <w:p w14:paraId="5E9F1486" w14:textId="77777777" w:rsidR="00430EC3" w:rsidRPr="00DD7704" w:rsidRDefault="00430EC3" w:rsidP="00F26FAB">
      <w:pPr>
        <w:ind w:left="0"/>
        <w:rPr>
          <w:rFonts w:ascii="Bierstadt" w:hAnsi="Bierstadt" w:cstheme="minorHAnsi"/>
          <w:b/>
          <w:sz w:val="24"/>
          <w:szCs w:val="24"/>
        </w:rPr>
      </w:pPr>
      <w:r w:rsidRPr="00DD7704">
        <w:rPr>
          <w:rFonts w:ascii="Bierstadt" w:hAnsi="Bierstadt" w:cstheme="minorHAnsi"/>
          <w:b/>
          <w:sz w:val="24"/>
          <w:szCs w:val="24"/>
        </w:rPr>
        <w:t>INVOCATION</w:t>
      </w:r>
    </w:p>
    <w:tbl>
      <w:tblPr>
        <w:tblW w:w="6480" w:type="dxa"/>
        <w:tblLayout w:type="fixed"/>
        <w:tblCellMar>
          <w:left w:w="0" w:type="dxa"/>
          <w:right w:w="0" w:type="dxa"/>
        </w:tblCellMar>
        <w:tblLook w:val="0000" w:firstRow="0" w:lastRow="0" w:firstColumn="0" w:lastColumn="0" w:noHBand="0" w:noVBand="0"/>
      </w:tblPr>
      <w:tblGrid>
        <w:gridCol w:w="360"/>
        <w:gridCol w:w="6120"/>
      </w:tblGrid>
      <w:tr w:rsidR="001F069F" w:rsidRPr="00DD7704" w14:paraId="01A89220" w14:textId="77777777" w:rsidTr="00972078">
        <w:tc>
          <w:tcPr>
            <w:tcW w:w="360" w:type="dxa"/>
            <w:tcBorders>
              <w:top w:val="nil"/>
              <w:left w:val="nil"/>
              <w:bottom w:val="nil"/>
              <w:right w:val="nil"/>
            </w:tcBorders>
          </w:tcPr>
          <w:p w14:paraId="17E34734" w14:textId="1A6972CE" w:rsidR="001F069F" w:rsidRPr="00DD7704" w:rsidRDefault="001F069F" w:rsidP="00972078">
            <w:pPr>
              <w:ind w:left="0"/>
              <w:rPr>
                <w:rFonts w:ascii="LSBSymbol" w:hAnsi="LSBSymbol" w:cstheme="minorHAnsi"/>
                <w:sz w:val="24"/>
                <w:szCs w:val="24"/>
              </w:rPr>
            </w:pPr>
            <w:r w:rsidRPr="00DD7704">
              <w:rPr>
                <w:rFonts w:ascii="LSBSymbol" w:hAnsi="LSBSymbol" w:cstheme="minorHAnsi"/>
                <w:sz w:val="24"/>
                <w:szCs w:val="24"/>
              </w:rPr>
              <w:t>P</w:t>
            </w:r>
          </w:p>
        </w:tc>
        <w:tc>
          <w:tcPr>
            <w:tcW w:w="6120" w:type="dxa"/>
            <w:tcBorders>
              <w:top w:val="nil"/>
              <w:left w:val="nil"/>
              <w:bottom w:val="nil"/>
              <w:right w:val="nil"/>
            </w:tcBorders>
          </w:tcPr>
          <w:p w14:paraId="052F464C" w14:textId="77777777" w:rsidR="001F069F" w:rsidRPr="00DD7704" w:rsidRDefault="001F069F" w:rsidP="00972078">
            <w:pPr>
              <w:ind w:left="0"/>
              <w:jc w:val="both"/>
              <w:rPr>
                <w:rFonts w:ascii="Bierstadt" w:hAnsi="Bierstadt" w:cstheme="minorHAnsi"/>
                <w:sz w:val="24"/>
                <w:szCs w:val="24"/>
              </w:rPr>
            </w:pPr>
            <w:r w:rsidRPr="00DD7704">
              <w:rPr>
                <w:rFonts w:ascii="Bierstadt" w:hAnsi="Bierstadt" w:cstheme="minorHAnsi"/>
                <w:sz w:val="24"/>
                <w:szCs w:val="24"/>
              </w:rPr>
              <w:t xml:space="preserve">In the Name of the Father and of the </w:t>
            </w:r>
            <w:r w:rsidRPr="00DD7704">
              <w:rPr>
                <w:rFonts w:ascii="Bierstadt" w:hAnsi="Bierstadt" w:cstheme="minorHAnsi"/>
                <w:bCs/>
                <w:sz w:val="24"/>
                <w:szCs w:val="24"/>
              </w:rPr>
              <w:sym w:font="Wingdings 2" w:char="F085"/>
            </w:r>
            <w:r w:rsidRPr="00DD7704">
              <w:rPr>
                <w:rFonts w:ascii="Bierstadt" w:hAnsi="Bierstadt" w:cstheme="minorHAnsi"/>
                <w:sz w:val="24"/>
                <w:szCs w:val="24"/>
              </w:rPr>
              <w:t xml:space="preserve"> Son and of the Holy Spirit.</w:t>
            </w:r>
          </w:p>
        </w:tc>
      </w:tr>
      <w:tr w:rsidR="001F069F" w:rsidRPr="00DD7704" w14:paraId="7D7193C6" w14:textId="77777777" w:rsidTr="00972078">
        <w:tc>
          <w:tcPr>
            <w:tcW w:w="360" w:type="dxa"/>
            <w:tcBorders>
              <w:top w:val="nil"/>
              <w:left w:val="nil"/>
              <w:bottom w:val="nil"/>
              <w:right w:val="nil"/>
            </w:tcBorders>
          </w:tcPr>
          <w:p w14:paraId="3AFA9829" w14:textId="6B1EA322" w:rsidR="001F069F" w:rsidRPr="00F3337F" w:rsidRDefault="001F069F" w:rsidP="00972078">
            <w:pPr>
              <w:ind w:left="0"/>
              <w:rPr>
                <w:rFonts w:ascii="LSBSymbol" w:hAnsi="LSBSymbol" w:cstheme="minorHAnsi"/>
                <w:sz w:val="24"/>
                <w:szCs w:val="24"/>
              </w:rPr>
            </w:pPr>
            <w:r w:rsidRPr="00F3337F">
              <w:rPr>
                <w:rFonts w:ascii="LSBSymbol" w:hAnsi="LSBSymbol" w:cstheme="minorHAnsi"/>
                <w:sz w:val="24"/>
                <w:szCs w:val="24"/>
              </w:rPr>
              <w:t>C</w:t>
            </w:r>
          </w:p>
        </w:tc>
        <w:tc>
          <w:tcPr>
            <w:tcW w:w="6120" w:type="dxa"/>
            <w:tcBorders>
              <w:top w:val="nil"/>
              <w:left w:val="nil"/>
              <w:bottom w:val="nil"/>
              <w:right w:val="nil"/>
            </w:tcBorders>
          </w:tcPr>
          <w:p w14:paraId="3AAC4220" w14:textId="77777777" w:rsidR="001F069F" w:rsidRPr="00DD7704" w:rsidRDefault="001F069F" w:rsidP="00972078">
            <w:pPr>
              <w:ind w:left="0"/>
              <w:rPr>
                <w:rFonts w:ascii="Bierstadt" w:hAnsi="Bierstadt" w:cstheme="minorHAnsi"/>
                <w:sz w:val="24"/>
                <w:szCs w:val="24"/>
              </w:rPr>
            </w:pPr>
            <w:r w:rsidRPr="00DD7704">
              <w:rPr>
                <w:rFonts w:ascii="Bierstadt" w:hAnsi="Bierstadt" w:cstheme="minorHAnsi"/>
                <w:b/>
                <w:bCs/>
                <w:sz w:val="24"/>
                <w:szCs w:val="24"/>
              </w:rPr>
              <w:t>Amen.</w:t>
            </w:r>
          </w:p>
        </w:tc>
      </w:tr>
    </w:tbl>
    <w:p w14:paraId="093EFE15" w14:textId="77777777" w:rsidR="00F9485E" w:rsidRPr="00CE2CFF" w:rsidRDefault="00F9485E" w:rsidP="00D32B88">
      <w:pPr>
        <w:tabs>
          <w:tab w:val="right" w:pos="6624"/>
        </w:tabs>
        <w:spacing w:line="160" w:lineRule="exact"/>
        <w:ind w:left="0"/>
        <w:jc w:val="both"/>
        <w:rPr>
          <w:rFonts w:asciiTheme="minorHAnsi" w:hAnsiTheme="minorHAnsi" w:cstheme="minorHAnsi"/>
          <w:b/>
          <w:bCs/>
          <w:sz w:val="24"/>
          <w:szCs w:val="24"/>
        </w:rPr>
      </w:pPr>
    </w:p>
    <w:p w14:paraId="50A61583" w14:textId="3F6ED9D4" w:rsidR="00F97FE2" w:rsidRPr="00F3337F" w:rsidRDefault="00227C10" w:rsidP="00F97FE2">
      <w:pPr>
        <w:tabs>
          <w:tab w:val="center" w:pos="3240"/>
          <w:tab w:val="right" w:pos="6480"/>
        </w:tabs>
        <w:ind w:left="0"/>
        <w:rPr>
          <w:rFonts w:ascii="Bierstadt" w:hAnsi="Bierstadt" w:cstheme="minorHAnsi"/>
          <w:b/>
          <w:bCs/>
          <w:color w:val="auto"/>
          <w:sz w:val="24"/>
          <w:szCs w:val="24"/>
        </w:rPr>
      </w:pPr>
      <w:r w:rsidRPr="00F3337F">
        <w:rPr>
          <w:rFonts w:ascii="Bierstadt" w:hAnsi="Bierstadt" w:cstheme="minorHAnsi"/>
          <w:b/>
          <w:bCs/>
          <w:color w:val="auto"/>
          <w:sz w:val="24"/>
          <w:szCs w:val="24"/>
        </w:rPr>
        <w:t>PRAYER</w:t>
      </w:r>
    </w:p>
    <w:p w14:paraId="72D1D52C" w14:textId="5788BC19" w:rsidR="004E7ACC" w:rsidRDefault="00C955EE" w:rsidP="00C955EE">
      <w:pPr>
        <w:tabs>
          <w:tab w:val="right" w:pos="6480"/>
        </w:tabs>
        <w:ind w:left="0"/>
        <w:rPr>
          <w:rFonts w:ascii="Bierstadt" w:hAnsi="Bierstadt" w:cstheme="minorHAnsi"/>
          <w:bCs/>
          <w:color w:val="auto"/>
          <w:sz w:val="24"/>
          <w:szCs w:val="24"/>
        </w:rPr>
      </w:pPr>
      <w:r w:rsidRPr="00C955EE">
        <w:rPr>
          <w:rFonts w:ascii="Bierstadt" w:hAnsi="Bierstadt" w:cstheme="minorHAnsi"/>
          <w:bCs/>
          <w:color w:val="auto"/>
          <w:sz w:val="24"/>
          <w:szCs w:val="24"/>
        </w:rPr>
        <w:t xml:space="preserve">Blessed Trinity, Father, Son, and Holy Spirit yet one God, who has created, redeemed, and sanctified us, sustain us, who are born of water and the Spirit, in the Kingdom of Grace in order that we do not lose the Kingdom of </w:t>
      </w:r>
      <w:proofErr w:type="gramStart"/>
      <w:r w:rsidRPr="00C955EE">
        <w:rPr>
          <w:rFonts w:ascii="Bierstadt" w:hAnsi="Bierstadt" w:cstheme="minorHAnsi"/>
          <w:bCs/>
          <w:color w:val="auto"/>
          <w:sz w:val="24"/>
          <w:szCs w:val="24"/>
        </w:rPr>
        <w:t>Glory;</w:t>
      </w:r>
      <w:proofErr w:type="gramEnd"/>
      <w:r w:rsidRPr="00C955EE">
        <w:rPr>
          <w:rFonts w:ascii="Bierstadt" w:hAnsi="Bierstadt" w:cstheme="minorHAnsi"/>
          <w:bCs/>
          <w:color w:val="auto"/>
          <w:sz w:val="24"/>
          <w:szCs w:val="24"/>
        </w:rPr>
        <w:t xml:space="preserve"> who lives and reigns eternally, one</w:t>
      </w:r>
      <w:r>
        <w:rPr>
          <w:rFonts w:ascii="Bierstadt" w:hAnsi="Bierstadt" w:cstheme="minorHAnsi"/>
          <w:bCs/>
          <w:color w:val="auto"/>
          <w:sz w:val="24"/>
          <w:szCs w:val="24"/>
        </w:rPr>
        <w:t xml:space="preserve"> </w:t>
      </w:r>
      <w:r w:rsidRPr="00C955EE">
        <w:rPr>
          <w:rFonts w:ascii="Bierstadt" w:hAnsi="Bierstadt" w:cstheme="minorHAnsi"/>
          <w:bCs/>
          <w:color w:val="auto"/>
          <w:sz w:val="24"/>
          <w:szCs w:val="24"/>
        </w:rPr>
        <w:t>God with dominion over us forever.</w:t>
      </w:r>
      <w:r>
        <w:rPr>
          <w:rFonts w:ascii="Bierstadt" w:hAnsi="Bierstadt" w:cstheme="minorHAnsi"/>
          <w:bCs/>
          <w:color w:val="auto"/>
          <w:sz w:val="24"/>
          <w:szCs w:val="24"/>
        </w:rPr>
        <w:t xml:space="preserve"> </w:t>
      </w:r>
      <w:r w:rsidR="00CE2CFF" w:rsidRPr="00F3337F">
        <w:rPr>
          <w:rFonts w:ascii="Bierstadt" w:hAnsi="Bierstadt" w:cstheme="minorHAnsi"/>
          <w:bCs/>
          <w:color w:val="auto"/>
          <w:sz w:val="24"/>
          <w:szCs w:val="24"/>
        </w:rPr>
        <w:t xml:space="preserve">Amen. </w:t>
      </w:r>
    </w:p>
    <w:p w14:paraId="76654775" w14:textId="77777777" w:rsidR="00A70DCB" w:rsidRDefault="00A70DCB" w:rsidP="006D29F5">
      <w:pPr>
        <w:tabs>
          <w:tab w:val="right" w:pos="6480"/>
        </w:tabs>
        <w:ind w:left="0"/>
        <w:rPr>
          <w:rFonts w:ascii="Bierstadt" w:hAnsi="Bierstadt" w:cstheme="minorHAnsi"/>
          <w:bCs/>
          <w:color w:val="auto"/>
          <w:sz w:val="24"/>
          <w:szCs w:val="24"/>
        </w:rPr>
      </w:pPr>
    </w:p>
    <w:tbl>
      <w:tblPr>
        <w:tblStyle w:val="TableGrid"/>
        <w:tblW w:w="666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330"/>
      </w:tblGrid>
      <w:tr w:rsidR="00702AAC" w:rsidRPr="00F3337F" w14:paraId="021CE33B" w14:textId="77777777" w:rsidTr="00D37434">
        <w:tc>
          <w:tcPr>
            <w:tcW w:w="3330" w:type="dxa"/>
          </w:tcPr>
          <w:p w14:paraId="5237210D" w14:textId="77777777" w:rsidR="00702AAC" w:rsidRPr="00F3337F" w:rsidRDefault="00702AAC" w:rsidP="007F7E23">
            <w:pPr>
              <w:tabs>
                <w:tab w:val="right" w:pos="6480"/>
              </w:tabs>
              <w:ind w:left="0"/>
              <w:jc w:val="both"/>
              <w:rPr>
                <w:rFonts w:ascii="Bierstadt" w:hAnsi="Bierstadt" w:cstheme="minorHAnsi"/>
                <w:b/>
                <w:color w:val="auto"/>
                <w:sz w:val="24"/>
                <w:szCs w:val="24"/>
              </w:rPr>
            </w:pPr>
            <w:r w:rsidRPr="00F3337F">
              <w:rPr>
                <w:rFonts w:ascii="Bierstadt" w:hAnsi="Bierstadt" w:cstheme="minorHAnsi"/>
                <w:b/>
                <w:color w:val="auto"/>
                <w:sz w:val="24"/>
                <w:szCs w:val="24"/>
              </w:rPr>
              <w:t>OPENING HYMN</w:t>
            </w:r>
          </w:p>
        </w:tc>
        <w:tc>
          <w:tcPr>
            <w:tcW w:w="3330" w:type="dxa"/>
          </w:tcPr>
          <w:p w14:paraId="27FBCE0F" w14:textId="07842508" w:rsidR="00702AAC" w:rsidRPr="00F3337F" w:rsidRDefault="006B1434" w:rsidP="00983904">
            <w:pPr>
              <w:tabs>
                <w:tab w:val="right" w:pos="6480"/>
              </w:tabs>
              <w:ind w:left="0"/>
              <w:jc w:val="right"/>
              <w:rPr>
                <w:rFonts w:ascii="Bierstadt" w:hAnsi="Bierstadt" w:cstheme="minorHAnsi"/>
                <w:b/>
                <w:color w:val="auto"/>
                <w:sz w:val="24"/>
                <w:szCs w:val="24"/>
              </w:rPr>
            </w:pPr>
            <w:r>
              <w:rPr>
                <w:rFonts w:ascii="Bierstadt" w:hAnsi="Bierstadt" w:cstheme="minorHAnsi"/>
                <w:b/>
                <w:color w:val="auto"/>
                <w:sz w:val="24"/>
                <w:szCs w:val="24"/>
              </w:rPr>
              <w:t>HYL 31</w:t>
            </w:r>
          </w:p>
        </w:tc>
      </w:tr>
    </w:tbl>
    <w:p w14:paraId="6820C2A3" w14:textId="77777777" w:rsidR="003460F2" w:rsidRPr="0023079E" w:rsidRDefault="003460F2" w:rsidP="003460F2">
      <w:pPr>
        <w:widowControl/>
        <w:tabs>
          <w:tab w:val="center" w:pos="2992"/>
          <w:tab w:val="right" w:pos="6480"/>
        </w:tabs>
        <w:ind w:left="0"/>
        <w:jc w:val="both"/>
        <w:rPr>
          <w:rFonts w:ascii="Bierstadt" w:hAnsi="Bierstadt" w:cstheme="minorHAnsi"/>
          <w:bCs/>
          <w:color w:val="auto"/>
          <w:sz w:val="24"/>
          <w:szCs w:val="24"/>
        </w:rPr>
      </w:pPr>
      <w:r w:rsidRPr="0023079E">
        <w:rPr>
          <w:rFonts w:ascii="Bierstadt" w:hAnsi="Bierstadt" w:cstheme="minorHAnsi"/>
          <w:bCs/>
          <w:color w:val="auto"/>
          <w:sz w:val="24"/>
          <w:szCs w:val="24"/>
        </w:rPr>
        <w:t>Children of the Heavenly Father</w:t>
      </w:r>
    </w:p>
    <w:p w14:paraId="4BD7CA6B" w14:textId="77777777" w:rsidR="003460F2" w:rsidRDefault="003460F2" w:rsidP="003460F2">
      <w:pPr>
        <w:widowControl/>
        <w:tabs>
          <w:tab w:val="center" w:pos="2992"/>
          <w:tab w:val="right" w:pos="6480"/>
        </w:tabs>
        <w:ind w:left="0"/>
        <w:jc w:val="both"/>
        <w:rPr>
          <w:rFonts w:ascii="Bierstadt" w:hAnsi="Bierstadt" w:cstheme="minorHAnsi"/>
          <w:b/>
          <w:color w:val="auto"/>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5935"/>
      </w:tblGrid>
      <w:tr w:rsidR="003460F2" w14:paraId="12DDC4F2" w14:textId="77777777" w:rsidTr="00D41B6C">
        <w:tc>
          <w:tcPr>
            <w:tcW w:w="535" w:type="dxa"/>
          </w:tcPr>
          <w:p w14:paraId="307D5798" w14:textId="77777777" w:rsidR="003460F2" w:rsidRDefault="003460F2" w:rsidP="00D41B6C">
            <w:pPr>
              <w:widowControl/>
              <w:tabs>
                <w:tab w:val="center" w:pos="2992"/>
                <w:tab w:val="right" w:pos="6480"/>
              </w:tabs>
              <w:ind w:left="0"/>
              <w:jc w:val="both"/>
              <w:rPr>
                <w:rFonts w:ascii="Bierstadt" w:hAnsi="Bierstadt" w:cstheme="minorHAnsi"/>
                <w:b/>
                <w:color w:val="auto"/>
                <w:sz w:val="24"/>
                <w:szCs w:val="24"/>
              </w:rPr>
            </w:pPr>
            <w:r>
              <w:rPr>
                <w:rFonts w:ascii="Bierstadt" w:hAnsi="Bierstadt" w:cstheme="minorHAnsi"/>
                <w:b/>
                <w:color w:val="auto"/>
                <w:sz w:val="24"/>
                <w:szCs w:val="24"/>
              </w:rPr>
              <w:t>1</w:t>
            </w:r>
          </w:p>
        </w:tc>
        <w:tc>
          <w:tcPr>
            <w:tcW w:w="5935" w:type="dxa"/>
          </w:tcPr>
          <w:p w14:paraId="53962B33"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 xml:space="preserve">Children of the </w:t>
            </w:r>
            <w:proofErr w:type="spellStart"/>
            <w:r w:rsidRPr="0023079E">
              <w:rPr>
                <w:rFonts w:ascii="Bierstadt" w:hAnsi="Bierstadt" w:cstheme="minorHAnsi"/>
                <w:bCs/>
                <w:color w:val="auto"/>
                <w:sz w:val="24"/>
                <w:szCs w:val="24"/>
              </w:rPr>
              <w:t>heav’nly</w:t>
            </w:r>
            <w:proofErr w:type="spellEnd"/>
            <w:r w:rsidRPr="0023079E">
              <w:rPr>
                <w:rFonts w:ascii="Bierstadt" w:hAnsi="Bierstadt" w:cstheme="minorHAnsi"/>
                <w:bCs/>
                <w:color w:val="auto"/>
                <w:sz w:val="24"/>
                <w:szCs w:val="24"/>
              </w:rPr>
              <w:t xml:space="preserve"> Father</w:t>
            </w:r>
          </w:p>
          <w:p w14:paraId="43041A38"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 xml:space="preserve">Safely in His bosom </w:t>
            </w:r>
            <w:proofErr w:type="gramStart"/>
            <w:r w:rsidRPr="0023079E">
              <w:rPr>
                <w:rFonts w:ascii="Bierstadt" w:hAnsi="Bierstadt" w:cstheme="minorHAnsi"/>
                <w:bCs/>
                <w:color w:val="auto"/>
                <w:sz w:val="24"/>
                <w:szCs w:val="24"/>
              </w:rPr>
              <w:t>gather;</w:t>
            </w:r>
            <w:proofErr w:type="gramEnd"/>
          </w:p>
          <w:p w14:paraId="0F6EB641"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Nestling bird nor star in heaven</w:t>
            </w:r>
          </w:p>
          <w:p w14:paraId="2552A246" w14:textId="77777777" w:rsidR="003460F2"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Such a refuge e’er was given.</w:t>
            </w:r>
          </w:p>
          <w:p w14:paraId="6E2815EB"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p>
        </w:tc>
      </w:tr>
      <w:tr w:rsidR="003460F2" w14:paraId="360EE88C" w14:textId="77777777" w:rsidTr="00D41B6C">
        <w:tc>
          <w:tcPr>
            <w:tcW w:w="535" w:type="dxa"/>
          </w:tcPr>
          <w:p w14:paraId="60D93308" w14:textId="77777777" w:rsidR="003460F2" w:rsidRDefault="003460F2" w:rsidP="00D41B6C">
            <w:pPr>
              <w:widowControl/>
              <w:tabs>
                <w:tab w:val="center" w:pos="2992"/>
                <w:tab w:val="right" w:pos="6480"/>
              </w:tabs>
              <w:ind w:left="0"/>
              <w:jc w:val="both"/>
              <w:rPr>
                <w:rFonts w:ascii="Bierstadt" w:hAnsi="Bierstadt" w:cstheme="minorHAnsi"/>
                <w:b/>
                <w:color w:val="auto"/>
                <w:sz w:val="24"/>
                <w:szCs w:val="24"/>
              </w:rPr>
            </w:pPr>
            <w:r>
              <w:rPr>
                <w:rFonts w:ascii="Bierstadt" w:hAnsi="Bierstadt" w:cstheme="minorHAnsi"/>
                <w:b/>
                <w:color w:val="auto"/>
                <w:sz w:val="24"/>
                <w:szCs w:val="24"/>
              </w:rPr>
              <w:t>2</w:t>
            </w:r>
          </w:p>
        </w:tc>
        <w:tc>
          <w:tcPr>
            <w:tcW w:w="5935" w:type="dxa"/>
          </w:tcPr>
          <w:p w14:paraId="07879FD0"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 xml:space="preserve">God His own doth tend and </w:t>
            </w:r>
            <w:proofErr w:type="gramStart"/>
            <w:r w:rsidRPr="0023079E">
              <w:rPr>
                <w:rFonts w:ascii="Bierstadt" w:hAnsi="Bierstadt" w:cstheme="minorHAnsi"/>
                <w:bCs/>
                <w:color w:val="auto"/>
                <w:sz w:val="24"/>
                <w:szCs w:val="24"/>
              </w:rPr>
              <w:t>nourish;</w:t>
            </w:r>
            <w:proofErr w:type="gramEnd"/>
          </w:p>
          <w:p w14:paraId="790AA33C"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In His holy courts they flourish.</w:t>
            </w:r>
          </w:p>
          <w:p w14:paraId="2825293D"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 xml:space="preserve">From all evil things He spares </w:t>
            </w:r>
            <w:proofErr w:type="gramStart"/>
            <w:r w:rsidRPr="0023079E">
              <w:rPr>
                <w:rFonts w:ascii="Bierstadt" w:hAnsi="Bierstadt" w:cstheme="minorHAnsi"/>
                <w:bCs/>
                <w:color w:val="auto"/>
                <w:sz w:val="24"/>
                <w:szCs w:val="24"/>
              </w:rPr>
              <w:t>them;</w:t>
            </w:r>
            <w:proofErr w:type="gramEnd"/>
          </w:p>
          <w:p w14:paraId="34ABC720" w14:textId="77777777" w:rsidR="003460F2"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cstheme="minorHAnsi"/>
                <w:bCs/>
                <w:color w:val="auto"/>
                <w:sz w:val="24"/>
                <w:szCs w:val="24"/>
              </w:rPr>
              <w:t>In His mighty arms He bears them.</w:t>
            </w:r>
          </w:p>
          <w:p w14:paraId="3D02F8C8"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p>
        </w:tc>
      </w:tr>
      <w:tr w:rsidR="003460F2" w14:paraId="3D9CB5F9" w14:textId="77777777" w:rsidTr="00D41B6C">
        <w:tc>
          <w:tcPr>
            <w:tcW w:w="535" w:type="dxa"/>
          </w:tcPr>
          <w:p w14:paraId="74FC1F2B" w14:textId="77777777" w:rsidR="003460F2" w:rsidRDefault="003460F2" w:rsidP="00D41B6C">
            <w:pPr>
              <w:widowControl/>
              <w:tabs>
                <w:tab w:val="center" w:pos="2992"/>
                <w:tab w:val="right" w:pos="6480"/>
              </w:tabs>
              <w:ind w:left="0"/>
              <w:jc w:val="both"/>
              <w:rPr>
                <w:rFonts w:ascii="Bierstadt" w:hAnsi="Bierstadt" w:cstheme="minorHAnsi"/>
                <w:b/>
                <w:color w:val="auto"/>
                <w:sz w:val="24"/>
                <w:szCs w:val="24"/>
              </w:rPr>
            </w:pPr>
            <w:r>
              <w:rPr>
                <w:rFonts w:ascii="Bierstadt" w:hAnsi="Bierstadt" w:cstheme="minorHAnsi"/>
                <w:b/>
                <w:color w:val="auto"/>
                <w:sz w:val="24"/>
                <w:szCs w:val="24"/>
              </w:rPr>
              <w:t>3</w:t>
            </w:r>
          </w:p>
        </w:tc>
        <w:tc>
          <w:tcPr>
            <w:tcW w:w="5935" w:type="dxa"/>
          </w:tcPr>
          <w:p w14:paraId="0744AC6F" w14:textId="77777777" w:rsidR="003460F2" w:rsidRPr="0023079E"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t>Neither life nor death shall ever</w:t>
            </w:r>
          </w:p>
          <w:p w14:paraId="7097E2E2" w14:textId="77777777" w:rsidR="003460F2" w:rsidRPr="0023079E"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lastRenderedPageBreak/>
              <w:t xml:space="preserve">From the Lord His children </w:t>
            </w:r>
            <w:proofErr w:type="gramStart"/>
            <w:r w:rsidRPr="0023079E">
              <w:rPr>
                <w:rFonts w:ascii="Bierstadt" w:hAnsi="Bierstadt"/>
                <w:bCs/>
                <w:sz w:val="24"/>
                <w:szCs w:val="24"/>
              </w:rPr>
              <w:t>sever;</w:t>
            </w:r>
            <w:proofErr w:type="gramEnd"/>
          </w:p>
          <w:p w14:paraId="0DE7D9A9" w14:textId="77777777" w:rsidR="003460F2" w:rsidRPr="0023079E"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t xml:space="preserve">Unto them His grace He </w:t>
            </w:r>
            <w:proofErr w:type="spellStart"/>
            <w:r w:rsidRPr="0023079E">
              <w:rPr>
                <w:rFonts w:ascii="Bierstadt" w:hAnsi="Bierstadt"/>
                <w:bCs/>
                <w:sz w:val="24"/>
                <w:szCs w:val="24"/>
              </w:rPr>
              <w:t>showeth</w:t>
            </w:r>
            <w:proofErr w:type="spellEnd"/>
            <w:r w:rsidRPr="0023079E">
              <w:rPr>
                <w:rFonts w:ascii="Bierstadt" w:hAnsi="Bierstadt"/>
                <w:bCs/>
                <w:sz w:val="24"/>
                <w:szCs w:val="24"/>
              </w:rPr>
              <w:t>,</w:t>
            </w:r>
          </w:p>
          <w:p w14:paraId="1295EF0E" w14:textId="77777777" w:rsidR="003460F2"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t xml:space="preserve">And their sorrows all He </w:t>
            </w:r>
            <w:proofErr w:type="spellStart"/>
            <w:r w:rsidRPr="0023079E">
              <w:rPr>
                <w:rFonts w:ascii="Bierstadt" w:hAnsi="Bierstadt"/>
                <w:bCs/>
                <w:sz w:val="24"/>
                <w:szCs w:val="24"/>
              </w:rPr>
              <w:t>knoweth</w:t>
            </w:r>
            <w:proofErr w:type="spellEnd"/>
            <w:r w:rsidRPr="0023079E">
              <w:rPr>
                <w:rFonts w:ascii="Bierstadt" w:hAnsi="Bierstadt"/>
                <w:bCs/>
                <w:sz w:val="24"/>
                <w:szCs w:val="24"/>
              </w:rPr>
              <w:t>.</w:t>
            </w:r>
          </w:p>
          <w:p w14:paraId="1D00AA94"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p>
        </w:tc>
      </w:tr>
      <w:tr w:rsidR="003460F2" w14:paraId="5E3AFFEA" w14:textId="77777777" w:rsidTr="00D41B6C">
        <w:tc>
          <w:tcPr>
            <w:tcW w:w="535" w:type="dxa"/>
          </w:tcPr>
          <w:p w14:paraId="3FFDF2DD" w14:textId="77777777" w:rsidR="003460F2" w:rsidRDefault="003460F2" w:rsidP="00D41B6C">
            <w:pPr>
              <w:widowControl/>
              <w:tabs>
                <w:tab w:val="center" w:pos="2992"/>
                <w:tab w:val="right" w:pos="6480"/>
              </w:tabs>
              <w:ind w:left="0"/>
              <w:jc w:val="both"/>
              <w:rPr>
                <w:rFonts w:ascii="Bierstadt" w:hAnsi="Bierstadt" w:cstheme="minorHAnsi"/>
                <w:b/>
                <w:color w:val="auto"/>
                <w:sz w:val="24"/>
                <w:szCs w:val="24"/>
              </w:rPr>
            </w:pPr>
            <w:r>
              <w:rPr>
                <w:rFonts w:ascii="Bierstadt" w:hAnsi="Bierstadt" w:cstheme="minorHAnsi"/>
                <w:b/>
                <w:color w:val="auto"/>
                <w:sz w:val="24"/>
                <w:szCs w:val="24"/>
              </w:rPr>
              <w:lastRenderedPageBreak/>
              <w:t>4</w:t>
            </w:r>
          </w:p>
        </w:tc>
        <w:tc>
          <w:tcPr>
            <w:tcW w:w="5935" w:type="dxa"/>
          </w:tcPr>
          <w:p w14:paraId="0C5AE739" w14:textId="77777777" w:rsidR="003460F2" w:rsidRPr="0023079E"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t>Though He giveth or He taketh,</w:t>
            </w:r>
          </w:p>
          <w:p w14:paraId="16652E81" w14:textId="77777777" w:rsidR="003460F2" w:rsidRPr="0023079E" w:rsidRDefault="003460F2" w:rsidP="00D41B6C">
            <w:pPr>
              <w:widowControl/>
              <w:tabs>
                <w:tab w:val="center" w:pos="2992"/>
                <w:tab w:val="right" w:pos="6480"/>
              </w:tabs>
              <w:ind w:left="0"/>
              <w:rPr>
                <w:rFonts w:ascii="Bierstadt" w:hAnsi="Bierstadt"/>
                <w:bCs/>
                <w:sz w:val="24"/>
                <w:szCs w:val="24"/>
              </w:rPr>
            </w:pPr>
            <w:r w:rsidRPr="0023079E">
              <w:rPr>
                <w:rFonts w:ascii="Bierstadt" w:hAnsi="Bierstadt"/>
                <w:bCs/>
                <w:sz w:val="24"/>
                <w:szCs w:val="24"/>
              </w:rPr>
              <w:t xml:space="preserve">God His children ne’er </w:t>
            </w:r>
            <w:proofErr w:type="spellStart"/>
            <w:proofErr w:type="gramStart"/>
            <w:r w:rsidRPr="0023079E">
              <w:rPr>
                <w:rFonts w:ascii="Bierstadt" w:hAnsi="Bierstadt"/>
                <w:bCs/>
                <w:sz w:val="24"/>
                <w:szCs w:val="24"/>
              </w:rPr>
              <w:t>forsaketh</w:t>
            </w:r>
            <w:proofErr w:type="spellEnd"/>
            <w:r w:rsidRPr="0023079E">
              <w:rPr>
                <w:rFonts w:ascii="Bierstadt" w:hAnsi="Bierstadt"/>
                <w:bCs/>
                <w:sz w:val="24"/>
                <w:szCs w:val="24"/>
              </w:rPr>
              <w:t>;</w:t>
            </w:r>
            <w:proofErr w:type="gramEnd"/>
          </w:p>
          <w:p w14:paraId="42B5D890" w14:textId="77777777" w:rsidR="003460F2" w:rsidRPr="0023079E" w:rsidRDefault="003460F2" w:rsidP="00D41B6C">
            <w:pPr>
              <w:widowControl/>
              <w:tabs>
                <w:tab w:val="center" w:pos="2992"/>
                <w:tab w:val="right" w:pos="6480"/>
              </w:tabs>
              <w:ind w:left="0"/>
              <w:rPr>
                <w:rFonts w:ascii="Bierstadt" w:hAnsi="Bierstadt"/>
                <w:bCs/>
                <w:sz w:val="24"/>
                <w:szCs w:val="24"/>
              </w:rPr>
            </w:pPr>
            <w:proofErr w:type="gramStart"/>
            <w:r w:rsidRPr="0023079E">
              <w:rPr>
                <w:rFonts w:ascii="Bierstadt" w:hAnsi="Bierstadt"/>
                <w:bCs/>
                <w:sz w:val="24"/>
                <w:szCs w:val="24"/>
              </w:rPr>
              <w:t>His the</w:t>
            </w:r>
            <w:proofErr w:type="gramEnd"/>
            <w:r w:rsidRPr="0023079E">
              <w:rPr>
                <w:rFonts w:ascii="Bierstadt" w:hAnsi="Bierstadt"/>
                <w:bCs/>
                <w:sz w:val="24"/>
                <w:szCs w:val="24"/>
              </w:rPr>
              <w:t xml:space="preserve"> loving purpose solely</w:t>
            </w:r>
          </w:p>
          <w:p w14:paraId="5541F403" w14:textId="77777777" w:rsidR="003460F2" w:rsidRPr="0023079E" w:rsidRDefault="003460F2" w:rsidP="00D41B6C">
            <w:pPr>
              <w:widowControl/>
              <w:tabs>
                <w:tab w:val="center" w:pos="2992"/>
                <w:tab w:val="right" w:pos="6480"/>
              </w:tabs>
              <w:ind w:left="0"/>
              <w:rPr>
                <w:rFonts w:ascii="Bierstadt" w:hAnsi="Bierstadt" w:cstheme="minorHAnsi"/>
                <w:bCs/>
                <w:color w:val="auto"/>
                <w:sz w:val="24"/>
                <w:szCs w:val="24"/>
              </w:rPr>
            </w:pPr>
            <w:r w:rsidRPr="0023079E">
              <w:rPr>
                <w:rFonts w:ascii="Bierstadt" w:hAnsi="Bierstadt"/>
                <w:bCs/>
                <w:sz w:val="24"/>
                <w:szCs w:val="24"/>
              </w:rPr>
              <w:t>To preserve them pure and holy.</w:t>
            </w:r>
          </w:p>
        </w:tc>
      </w:tr>
    </w:tbl>
    <w:p w14:paraId="14626FFB" w14:textId="77777777" w:rsidR="004C40EC" w:rsidRPr="004C40EC" w:rsidRDefault="004C40EC" w:rsidP="00621BEA">
      <w:pPr>
        <w:tabs>
          <w:tab w:val="right" w:pos="6624"/>
        </w:tabs>
        <w:ind w:left="0"/>
        <w:jc w:val="both"/>
        <w:rPr>
          <w:rFonts w:ascii="Bierstadt" w:hAnsi="Bierstadt" w:cstheme="minorHAnsi"/>
          <w:bCs/>
          <w:color w:val="auto"/>
          <w:sz w:val="24"/>
          <w:szCs w:val="24"/>
        </w:rPr>
      </w:pPr>
    </w:p>
    <w:p w14:paraId="7B237794" w14:textId="75DF90E0" w:rsidR="005B03C7" w:rsidRDefault="00786F1C" w:rsidP="00BF1463">
      <w:pPr>
        <w:tabs>
          <w:tab w:val="right" w:pos="6624"/>
        </w:tabs>
        <w:ind w:left="0"/>
        <w:jc w:val="center"/>
        <w:rPr>
          <w:rFonts w:ascii="Bierstadt" w:hAnsi="Bierstadt" w:cstheme="minorHAnsi"/>
          <w:b/>
          <w:color w:val="auto"/>
          <w:sz w:val="24"/>
          <w:szCs w:val="24"/>
        </w:rPr>
      </w:pPr>
      <w:r w:rsidRPr="00786F1C">
        <w:rPr>
          <w:rFonts w:ascii="Bierstadt" w:hAnsi="Bierstadt" w:cstheme="minorHAnsi"/>
          <w:b/>
          <w:color w:val="auto"/>
          <w:sz w:val="24"/>
          <w:szCs w:val="24"/>
        </w:rPr>
        <w:t>THE SACRAMENT OF HOLY BAPTISM FOR</w:t>
      </w:r>
      <w:r w:rsidR="00BF1463">
        <w:rPr>
          <w:rFonts w:ascii="Bierstadt" w:hAnsi="Bierstadt" w:cstheme="minorHAnsi"/>
          <w:b/>
          <w:color w:val="auto"/>
          <w:sz w:val="24"/>
          <w:szCs w:val="24"/>
        </w:rPr>
        <w:br/>
      </w:r>
      <w:r w:rsidRPr="00786F1C">
        <w:rPr>
          <w:rFonts w:ascii="Bierstadt" w:hAnsi="Bierstadt" w:cstheme="minorHAnsi"/>
          <w:b/>
          <w:color w:val="auto"/>
          <w:sz w:val="24"/>
          <w:szCs w:val="24"/>
        </w:rPr>
        <w:t xml:space="preserve">MASON </w:t>
      </w:r>
      <w:r w:rsidR="00904DCD">
        <w:rPr>
          <w:rFonts w:ascii="Bierstadt" w:hAnsi="Bierstadt" w:cstheme="minorHAnsi"/>
          <w:b/>
          <w:color w:val="auto"/>
          <w:sz w:val="24"/>
          <w:szCs w:val="24"/>
        </w:rPr>
        <w:t xml:space="preserve">WILLIAM </w:t>
      </w:r>
      <w:r w:rsidRPr="00786F1C">
        <w:rPr>
          <w:rFonts w:ascii="Bierstadt" w:hAnsi="Bierstadt" w:cstheme="minorHAnsi"/>
          <w:b/>
          <w:color w:val="auto"/>
          <w:sz w:val="24"/>
          <w:szCs w:val="24"/>
        </w:rPr>
        <w:t>SNYDER</w:t>
      </w:r>
    </w:p>
    <w:p w14:paraId="6BD24479" w14:textId="77777777" w:rsidR="00786F1C" w:rsidRPr="00F3337F" w:rsidRDefault="00786F1C" w:rsidP="00621BEA">
      <w:pPr>
        <w:tabs>
          <w:tab w:val="right" w:pos="6624"/>
        </w:tabs>
        <w:ind w:left="0"/>
        <w:jc w:val="both"/>
        <w:rPr>
          <w:rFonts w:ascii="Bierstadt" w:hAnsi="Bierstadt" w:cstheme="minorHAnsi"/>
          <w:b/>
          <w:color w:val="auto"/>
          <w:sz w:val="24"/>
          <w:szCs w:val="24"/>
        </w:rPr>
      </w:pPr>
    </w:p>
    <w:p w14:paraId="7E3F93E6" w14:textId="479D95EE" w:rsidR="00A1710E" w:rsidRPr="00F3337F" w:rsidRDefault="00E32B1A" w:rsidP="00BB185D">
      <w:pPr>
        <w:tabs>
          <w:tab w:val="right" w:pos="6480"/>
        </w:tabs>
        <w:ind w:left="0"/>
        <w:rPr>
          <w:rFonts w:ascii="Bierstadt" w:hAnsi="Bierstadt" w:cstheme="minorHAnsi"/>
          <w:color w:val="auto"/>
          <w:sz w:val="24"/>
          <w:szCs w:val="24"/>
        </w:rPr>
      </w:pPr>
      <w:r w:rsidRPr="00F3337F">
        <w:rPr>
          <w:rFonts w:ascii="Bierstadt" w:hAnsi="Bierstadt" w:cstheme="minorHAnsi"/>
          <w:b/>
          <w:bCs/>
          <w:spacing w:val="-4"/>
          <w:sz w:val="24"/>
          <w:szCs w:val="24"/>
        </w:rPr>
        <w:t>LESSONS</w:t>
      </w:r>
      <w:r w:rsidR="00FA4EF3" w:rsidRPr="00F3337F">
        <w:rPr>
          <w:rFonts w:ascii="Bierstadt" w:hAnsi="Bierstadt" w:cstheme="minorHAnsi"/>
          <w:b/>
          <w:bCs/>
          <w:spacing w:val="-4"/>
          <w:sz w:val="24"/>
          <w:szCs w:val="24"/>
        </w:rPr>
        <w:br/>
      </w:r>
      <w:r w:rsidR="00D873F7" w:rsidRPr="00F3337F">
        <w:rPr>
          <w:rFonts w:ascii="Bierstadt" w:hAnsi="Bierstadt" w:cstheme="minorHAnsi"/>
          <w:b/>
          <w:bCs/>
          <w:caps/>
          <w:sz w:val="24"/>
          <w:szCs w:val="24"/>
        </w:rPr>
        <w:t>Old test</w:t>
      </w:r>
      <w:r w:rsidR="00754200" w:rsidRPr="00F3337F">
        <w:rPr>
          <w:rFonts w:ascii="Bierstadt" w:hAnsi="Bierstadt" w:cstheme="minorHAnsi"/>
          <w:b/>
          <w:bCs/>
          <w:caps/>
          <w:sz w:val="24"/>
          <w:szCs w:val="24"/>
        </w:rPr>
        <w:t>A</w:t>
      </w:r>
      <w:r w:rsidR="00D873F7" w:rsidRPr="00F3337F">
        <w:rPr>
          <w:rFonts w:ascii="Bierstadt" w:hAnsi="Bierstadt" w:cstheme="minorHAnsi"/>
          <w:b/>
          <w:bCs/>
          <w:caps/>
          <w:sz w:val="24"/>
          <w:szCs w:val="24"/>
        </w:rPr>
        <w:t>ment</w:t>
      </w:r>
      <w:r w:rsidR="008E6CC2" w:rsidRPr="00F3337F">
        <w:rPr>
          <w:rFonts w:ascii="Bierstadt" w:hAnsi="Bierstadt" w:cstheme="minorHAnsi"/>
          <w:i/>
          <w:iCs/>
          <w:sz w:val="24"/>
          <w:szCs w:val="24"/>
        </w:rPr>
        <w:tab/>
      </w:r>
      <w:r w:rsidR="002E3457" w:rsidRPr="00F3337F">
        <w:rPr>
          <w:rFonts w:ascii="Bierstadt" w:hAnsi="Bierstadt" w:cstheme="minorHAnsi"/>
          <w:i/>
          <w:iCs/>
          <w:sz w:val="24"/>
          <w:szCs w:val="24"/>
        </w:rPr>
        <w:br/>
      </w:r>
      <w:r w:rsidR="00EB35EB" w:rsidRPr="00EB35EB">
        <w:rPr>
          <w:rFonts w:ascii="Bierstadt" w:hAnsi="Bierstadt" w:cstheme="minorHAnsi"/>
          <w:b/>
          <w:bCs/>
          <w:i/>
          <w:iCs/>
          <w:sz w:val="24"/>
          <w:szCs w:val="24"/>
        </w:rPr>
        <w:t>Joshua 24:14–27</w:t>
      </w:r>
      <w:r w:rsidR="00A3764A" w:rsidRPr="00F3337F">
        <w:rPr>
          <w:rFonts w:ascii="Bierstadt" w:hAnsi="Bierstadt" w:cstheme="minorHAnsi"/>
          <w:b/>
          <w:bCs/>
          <w:i/>
          <w:iCs/>
          <w:sz w:val="24"/>
          <w:szCs w:val="24"/>
        </w:rPr>
        <w:br/>
      </w:r>
      <w:r w:rsidR="0035779D" w:rsidRPr="0035779D">
        <w:rPr>
          <w:rFonts w:ascii="Bierstadt" w:hAnsi="Bierstadt" w:cstheme="minorHAnsi"/>
          <w:color w:val="auto"/>
          <w:sz w:val="24"/>
          <w:szCs w:val="24"/>
        </w:rPr>
        <w:t xml:space="preserve">“Now therefore, fear the LORD, serve Him in sincerity and in truth, and put away the gods which your fathers served on the other side of the </w:t>
      </w:r>
      <w:proofErr w:type="gramStart"/>
      <w:r w:rsidR="0035779D" w:rsidRPr="0035779D">
        <w:rPr>
          <w:rFonts w:ascii="Bierstadt" w:hAnsi="Bierstadt" w:cstheme="minorHAnsi"/>
          <w:color w:val="auto"/>
          <w:sz w:val="24"/>
          <w:szCs w:val="24"/>
        </w:rPr>
        <w:t>River</w:t>
      </w:r>
      <w:proofErr w:type="gramEnd"/>
      <w:r w:rsidR="0035779D" w:rsidRPr="0035779D">
        <w:rPr>
          <w:rFonts w:ascii="Bierstadt" w:hAnsi="Bierstadt" w:cstheme="minorHAnsi"/>
          <w:color w:val="auto"/>
          <w:sz w:val="24"/>
          <w:szCs w:val="24"/>
        </w:rPr>
        <w:t xml:space="preserve"> and in Egypt. Serve the LORD! And if it seems evil to you to serve the LORD, choose for yourselves this day whom you will serve, whether the gods which your fathers served that were on the other side of the </w:t>
      </w:r>
      <w:proofErr w:type="gramStart"/>
      <w:r w:rsidR="0035779D" w:rsidRPr="0035779D">
        <w:rPr>
          <w:rFonts w:ascii="Bierstadt" w:hAnsi="Bierstadt" w:cstheme="minorHAnsi"/>
          <w:color w:val="auto"/>
          <w:sz w:val="24"/>
          <w:szCs w:val="24"/>
        </w:rPr>
        <w:t>River</w:t>
      </w:r>
      <w:proofErr w:type="gramEnd"/>
      <w:r w:rsidR="0035779D" w:rsidRPr="0035779D">
        <w:rPr>
          <w:rFonts w:ascii="Bierstadt" w:hAnsi="Bierstadt" w:cstheme="minorHAnsi"/>
          <w:color w:val="auto"/>
          <w:sz w:val="24"/>
          <w:szCs w:val="24"/>
        </w:rPr>
        <w:t xml:space="preserve">, or the gods of the Amorites, in whose land you dwell. But as for me and my house, we will serve the LORD.” So the people answered and said: “Far be it from us that we should forsake the LORD to serve other gods; for the LORD our God is He who brought us and our fathers up out of the land of Egypt, from the house of bondage, who did those great signs in our sight, and preserved us in all the way that we went and among all the people through whom we passed. And the LORD drove out from before us all the people, including the Amorites who dwelt in the land. We also will serve the LORD, for He is our God.” But Joshua said to the people, “You cannot serve the LORD, for He is a holy God. He is a jealous God; He will not forgive your transgressions nor your sins. If you forsake the LORD and serve foreign gods, then He will turn and do you harm and consume you, after He has done you good.” And the people said to Joshua, “No, but we will serve the LORD!” </w:t>
      </w:r>
      <w:proofErr w:type="gramStart"/>
      <w:r w:rsidR="0035779D" w:rsidRPr="0035779D">
        <w:rPr>
          <w:rFonts w:ascii="Bierstadt" w:hAnsi="Bierstadt" w:cstheme="minorHAnsi"/>
          <w:color w:val="auto"/>
          <w:sz w:val="24"/>
          <w:szCs w:val="24"/>
        </w:rPr>
        <w:t>So</w:t>
      </w:r>
      <w:proofErr w:type="gramEnd"/>
      <w:r w:rsidR="0035779D" w:rsidRPr="0035779D">
        <w:rPr>
          <w:rFonts w:ascii="Bierstadt" w:hAnsi="Bierstadt" w:cstheme="minorHAnsi"/>
          <w:color w:val="auto"/>
          <w:sz w:val="24"/>
          <w:szCs w:val="24"/>
        </w:rPr>
        <w:t xml:space="preserve"> </w:t>
      </w:r>
      <w:r w:rsidR="0035779D" w:rsidRPr="0035779D">
        <w:rPr>
          <w:rFonts w:ascii="Bierstadt" w:hAnsi="Bierstadt" w:cstheme="minorHAnsi"/>
          <w:color w:val="auto"/>
          <w:sz w:val="24"/>
          <w:szCs w:val="24"/>
        </w:rPr>
        <w:lastRenderedPageBreak/>
        <w:t xml:space="preserve">Joshua said to the people, “You are witnesses against yourselves that you have chosen the LORD for yourselves, to serve Him.” And they said, “We are witnesses!” “Now therefore,” he said, “put away the foreign gods which are among </w:t>
      </w:r>
      <w:proofErr w:type="gramStart"/>
      <w:r w:rsidR="0035779D" w:rsidRPr="0035779D">
        <w:rPr>
          <w:rFonts w:ascii="Bierstadt" w:hAnsi="Bierstadt" w:cstheme="minorHAnsi"/>
          <w:color w:val="auto"/>
          <w:sz w:val="24"/>
          <w:szCs w:val="24"/>
        </w:rPr>
        <w:t>you, and</w:t>
      </w:r>
      <w:proofErr w:type="gramEnd"/>
      <w:r w:rsidR="0035779D" w:rsidRPr="0035779D">
        <w:rPr>
          <w:rFonts w:ascii="Bierstadt" w:hAnsi="Bierstadt" w:cstheme="minorHAnsi"/>
          <w:color w:val="auto"/>
          <w:sz w:val="24"/>
          <w:szCs w:val="24"/>
        </w:rPr>
        <w:t xml:space="preserve"> incline your heart to the LORD God of Israel.” And the people said to Joshua, “The LORD our God we will serve, and His voice we will obey!” </w:t>
      </w:r>
      <w:proofErr w:type="gramStart"/>
      <w:r w:rsidR="0035779D" w:rsidRPr="0035779D">
        <w:rPr>
          <w:rFonts w:ascii="Bierstadt" w:hAnsi="Bierstadt" w:cstheme="minorHAnsi"/>
          <w:color w:val="auto"/>
          <w:sz w:val="24"/>
          <w:szCs w:val="24"/>
        </w:rPr>
        <w:t>So</w:t>
      </w:r>
      <w:proofErr w:type="gramEnd"/>
      <w:r w:rsidR="0035779D" w:rsidRPr="0035779D">
        <w:rPr>
          <w:rFonts w:ascii="Bierstadt" w:hAnsi="Bierstadt" w:cstheme="minorHAnsi"/>
          <w:color w:val="auto"/>
          <w:sz w:val="24"/>
          <w:szCs w:val="24"/>
        </w:rPr>
        <w:t xml:space="preserve"> Joshua made a covenant with the people that day, and made for them a statute and an ordinance in Shechem. Then Joshua wrote these words in the Book of the Law of God. And he took a large </w:t>
      </w:r>
      <w:proofErr w:type="gramStart"/>
      <w:r w:rsidR="0035779D" w:rsidRPr="0035779D">
        <w:rPr>
          <w:rFonts w:ascii="Bierstadt" w:hAnsi="Bierstadt" w:cstheme="minorHAnsi"/>
          <w:color w:val="auto"/>
          <w:sz w:val="24"/>
          <w:szCs w:val="24"/>
        </w:rPr>
        <w:t>stone, and</w:t>
      </w:r>
      <w:proofErr w:type="gramEnd"/>
      <w:r w:rsidR="0035779D" w:rsidRPr="0035779D">
        <w:rPr>
          <w:rFonts w:ascii="Bierstadt" w:hAnsi="Bierstadt" w:cstheme="minorHAnsi"/>
          <w:color w:val="auto"/>
          <w:sz w:val="24"/>
          <w:szCs w:val="24"/>
        </w:rPr>
        <w:t xml:space="preserve"> set it up there under the oak that was by the sanctuary of the LORD. And Joshua said to all the people, “Behold, this stone shall be a witness to us, for it has heard all the words of the LORD which He spoke to us. It shall therefore be a witness to you, lest you deny your God.”</w:t>
      </w:r>
    </w:p>
    <w:p w14:paraId="6819D0BE" w14:textId="77777777" w:rsidR="00A3764A" w:rsidRPr="00A3764A" w:rsidRDefault="00A3764A" w:rsidP="00AA043E">
      <w:pPr>
        <w:widowControl/>
        <w:ind w:left="0"/>
        <w:rPr>
          <w:rFonts w:asciiTheme="minorHAnsi" w:hAnsiTheme="minorHAnsi" w:cstheme="minorHAnsi"/>
        </w:rPr>
      </w:pPr>
    </w:p>
    <w:p w14:paraId="416A0255" w14:textId="77777777" w:rsidR="00184510" w:rsidRPr="00DE508A" w:rsidRDefault="00184510" w:rsidP="00184510">
      <w:pPr>
        <w:widowControl/>
        <w:spacing w:line="80" w:lineRule="exact"/>
        <w:ind w:left="0"/>
        <w:rPr>
          <w:rFonts w:asciiTheme="minorHAnsi" w:hAnsiTheme="minorHAnsi" w:cstheme="minorHAnsi"/>
          <w:b/>
          <w:bCs/>
          <w:i/>
          <w:color w:val="auto"/>
          <w:sz w:val="24"/>
          <w:szCs w:val="24"/>
        </w:rPr>
      </w:pPr>
    </w:p>
    <w:tbl>
      <w:tblPr>
        <w:tblW w:w="6600" w:type="dxa"/>
        <w:tblLayout w:type="fixed"/>
        <w:tblCellMar>
          <w:left w:w="0" w:type="dxa"/>
          <w:right w:w="0" w:type="dxa"/>
        </w:tblCellMar>
        <w:tblLook w:val="0000" w:firstRow="0" w:lastRow="0" w:firstColumn="0" w:lastColumn="0" w:noHBand="0" w:noVBand="0"/>
      </w:tblPr>
      <w:tblGrid>
        <w:gridCol w:w="458"/>
        <w:gridCol w:w="6142"/>
      </w:tblGrid>
      <w:tr w:rsidR="008E6CC2" w:rsidRPr="00F3337F" w14:paraId="17D5E715" w14:textId="77777777" w:rsidTr="00F71DD4">
        <w:trPr>
          <w:trHeight w:val="155"/>
        </w:trPr>
        <w:tc>
          <w:tcPr>
            <w:tcW w:w="458" w:type="dxa"/>
            <w:tcBorders>
              <w:top w:val="nil"/>
              <w:left w:val="nil"/>
              <w:bottom w:val="nil"/>
              <w:right w:val="nil"/>
            </w:tcBorders>
          </w:tcPr>
          <w:p w14:paraId="1AE853A5" w14:textId="0CBC68CA" w:rsidR="008E6CC2" w:rsidRPr="00F3337F" w:rsidRDefault="008E6CC2" w:rsidP="00F71DD4">
            <w:pPr>
              <w:ind w:left="0"/>
              <w:rPr>
                <w:rFonts w:ascii="LSBSymbol" w:hAnsi="LSBSymbol" w:cstheme="minorHAnsi"/>
                <w:color w:val="auto"/>
                <w:sz w:val="24"/>
                <w:szCs w:val="24"/>
              </w:rPr>
            </w:pPr>
            <w:r w:rsidRPr="00F3337F">
              <w:rPr>
                <w:rFonts w:ascii="LSBSymbol" w:hAnsi="LSBSymbol" w:cstheme="minorHAnsi"/>
                <w:color w:val="auto"/>
                <w:sz w:val="24"/>
                <w:szCs w:val="24"/>
              </w:rPr>
              <w:t>L</w:t>
            </w:r>
          </w:p>
        </w:tc>
        <w:tc>
          <w:tcPr>
            <w:tcW w:w="6142" w:type="dxa"/>
            <w:tcBorders>
              <w:top w:val="nil"/>
              <w:left w:val="nil"/>
              <w:bottom w:val="nil"/>
              <w:right w:val="nil"/>
            </w:tcBorders>
          </w:tcPr>
          <w:p w14:paraId="5DDD8F78" w14:textId="77777777" w:rsidR="008E6CC2" w:rsidRPr="00F3337F" w:rsidRDefault="008E6CC2" w:rsidP="00F71DD4">
            <w:pPr>
              <w:ind w:left="0"/>
              <w:rPr>
                <w:rFonts w:ascii="Bierstadt" w:hAnsi="Bierstadt" w:cstheme="minorHAnsi"/>
                <w:color w:val="auto"/>
                <w:sz w:val="24"/>
                <w:szCs w:val="24"/>
              </w:rPr>
            </w:pPr>
            <w:r w:rsidRPr="00F3337F">
              <w:rPr>
                <w:rFonts w:ascii="Bierstadt" w:hAnsi="Bierstadt" w:cstheme="minorHAnsi"/>
                <w:color w:val="auto"/>
                <w:sz w:val="24"/>
                <w:szCs w:val="24"/>
              </w:rPr>
              <w:t>This is the Word of the Lord.</w:t>
            </w:r>
          </w:p>
        </w:tc>
      </w:tr>
      <w:tr w:rsidR="008E6CC2" w:rsidRPr="00F3337F" w14:paraId="5DD9B03D" w14:textId="77777777" w:rsidTr="00F71DD4">
        <w:trPr>
          <w:trHeight w:val="244"/>
        </w:trPr>
        <w:tc>
          <w:tcPr>
            <w:tcW w:w="458" w:type="dxa"/>
            <w:tcBorders>
              <w:top w:val="nil"/>
              <w:left w:val="nil"/>
              <w:bottom w:val="nil"/>
              <w:right w:val="nil"/>
            </w:tcBorders>
          </w:tcPr>
          <w:p w14:paraId="040EC71B" w14:textId="330CC641" w:rsidR="008E6CC2" w:rsidRPr="00F3337F" w:rsidRDefault="008E6CC2" w:rsidP="00F71DD4">
            <w:pPr>
              <w:ind w:left="0"/>
              <w:rPr>
                <w:rFonts w:ascii="LSBSymbol" w:hAnsi="LSBSymbol" w:cstheme="minorHAnsi"/>
                <w:sz w:val="24"/>
                <w:szCs w:val="24"/>
              </w:rPr>
            </w:pPr>
            <w:r w:rsidRPr="00F3337F">
              <w:rPr>
                <w:rFonts w:ascii="LSBSymbol" w:hAnsi="LSBSymbol" w:cstheme="minorHAnsi"/>
                <w:sz w:val="24"/>
                <w:szCs w:val="24"/>
              </w:rPr>
              <w:t>C</w:t>
            </w:r>
          </w:p>
        </w:tc>
        <w:tc>
          <w:tcPr>
            <w:tcW w:w="6142" w:type="dxa"/>
            <w:tcBorders>
              <w:top w:val="nil"/>
              <w:left w:val="nil"/>
              <w:bottom w:val="nil"/>
              <w:right w:val="nil"/>
            </w:tcBorders>
          </w:tcPr>
          <w:p w14:paraId="45F90C4F" w14:textId="77777777" w:rsidR="008E6CC2" w:rsidRPr="00F3337F" w:rsidRDefault="008E6CC2" w:rsidP="00CD3F11">
            <w:pPr>
              <w:ind w:left="0"/>
              <w:rPr>
                <w:rFonts w:ascii="Bierstadt" w:hAnsi="Bierstadt" w:cstheme="minorHAnsi"/>
                <w:b/>
                <w:bCs/>
                <w:sz w:val="24"/>
                <w:szCs w:val="24"/>
              </w:rPr>
            </w:pPr>
            <w:r w:rsidRPr="00F3337F">
              <w:rPr>
                <w:rFonts w:ascii="Bierstadt" w:hAnsi="Bierstadt" w:cstheme="minorHAnsi"/>
                <w:b/>
                <w:bCs/>
                <w:sz w:val="24"/>
                <w:szCs w:val="24"/>
              </w:rPr>
              <w:t>Thanks be to God.</w:t>
            </w:r>
          </w:p>
          <w:p w14:paraId="7E5A00B2" w14:textId="77777777" w:rsidR="009C543B" w:rsidRPr="00F3337F" w:rsidRDefault="009C543B" w:rsidP="00712718">
            <w:pPr>
              <w:ind w:left="0"/>
              <w:rPr>
                <w:rFonts w:ascii="Bierstadt" w:hAnsi="Bierstadt" w:cstheme="minorHAnsi"/>
                <w:bCs/>
                <w:sz w:val="24"/>
                <w:szCs w:val="24"/>
              </w:rPr>
            </w:pPr>
          </w:p>
        </w:tc>
      </w:tr>
    </w:tbl>
    <w:p w14:paraId="034AEC81" w14:textId="419D2294" w:rsidR="00EA6A54" w:rsidRPr="00F3337F" w:rsidRDefault="00B77915" w:rsidP="00EA6A54">
      <w:pPr>
        <w:pStyle w:val="NormalWeb"/>
        <w:rPr>
          <w:rFonts w:ascii="Bierstadt" w:hAnsi="Bierstadt" w:cstheme="minorHAnsi"/>
        </w:rPr>
      </w:pPr>
      <w:r w:rsidRPr="00F3337F">
        <w:rPr>
          <w:rFonts w:ascii="Bierstadt" w:hAnsi="Bierstadt" w:cstheme="minorHAnsi"/>
          <w:b/>
          <w:bCs/>
          <w:caps/>
        </w:rPr>
        <w:t>EPISTLE</w:t>
      </w:r>
      <w:r w:rsidR="00900CEC" w:rsidRPr="00F3337F">
        <w:rPr>
          <w:rFonts w:ascii="Bierstadt" w:hAnsi="Bierstadt" w:cstheme="minorHAnsi"/>
          <w:b/>
          <w:bCs/>
          <w:caps/>
        </w:rPr>
        <w:br/>
      </w:r>
      <w:r w:rsidR="00627956" w:rsidRPr="00627956">
        <w:rPr>
          <w:rFonts w:ascii="Bierstadt" w:hAnsi="Bierstadt" w:cstheme="minorHAnsi"/>
          <w:b/>
          <w:bCs/>
          <w:i/>
          <w:iCs/>
        </w:rPr>
        <w:t>Acts 2:14a</w:t>
      </w:r>
      <w:r w:rsidR="00627956">
        <w:rPr>
          <w:rFonts w:ascii="Bierstadt" w:hAnsi="Bierstadt" w:cstheme="minorHAnsi"/>
          <w:b/>
          <w:bCs/>
          <w:i/>
          <w:iCs/>
        </w:rPr>
        <w:t>,</w:t>
      </w:r>
      <w:r w:rsidR="00627956" w:rsidRPr="00627956">
        <w:rPr>
          <w:rFonts w:ascii="Bierstadt" w:hAnsi="Bierstadt" w:cstheme="minorHAnsi"/>
          <w:b/>
          <w:bCs/>
          <w:i/>
          <w:iCs/>
        </w:rPr>
        <w:t xml:space="preserve">22-36  </w:t>
      </w:r>
      <w:r w:rsidR="009F6EBB" w:rsidRPr="00F3337F">
        <w:rPr>
          <w:rFonts w:ascii="Bierstadt" w:hAnsi="Bierstadt" w:cstheme="minorHAnsi"/>
          <w:b/>
          <w:bCs/>
          <w:i/>
          <w:iCs/>
        </w:rPr>
        <w:br/>
      </w:r>
      <w:r w:rsidR="00AA1087" w:rsidRPr="00AA1087">
        <w:rPr>
          <w:rFonts w:ascii="Bierstadt" w:hAnsi="Bierstadt" w:cstheme="minorHAnsi"/>
        </w:rPr>
        <w:t xml:space="preserve">But Peter, standing up with the eleven, raised his voice and said to them, </w:t>
      </w:r>
      <w:r w:rsidR="00627956" w:rsidRPr="00627956">
        <w:rPr>
          <w:rFonts w:ascii="Bierstadt" w:hAnsi="Bierstadt" w:cstheme="minorHAnsi"/>
        </w:rPr>
        <w:t xml:space="preserve">“Men of Israel, hear these words: Jesus of Nazareth, a Man attested by God to you by miracles, wonders, and signs which God did through Him in your midst, as you yourselves also know—Him, being delivered by the determined purpose and foreknowledge of God, you have taken by lawless hands, have crucified, and put to death; whom God raised up, having loosed the pains of death, because it was not possible that He should be held by it. For David says concerning Him: ‘I foresaw the LORD always before my face, For He is at my right hand, that I may not be shaken. </w:t>
      </w:r>
      <w:proofErr w:type="gramStart"/>
      <w:r w:rsidR="00627956" w:rsidRPr="00627956">
        <w:rPr>
          <w:rFonts w:ascii="Bierstadt" w:hAnsi="Bierstadt" w:cstheme="minorHAnsi"/>
        </w:rPr>
        <w:t>Therefore</w:t>
      </w:r>
      <w:proofErr w:type="gramEnd"/>
      <w:r w:rsidR="00627956" w:rsidRPr="00627956">
        <w:rPr>
          <w:rFonts w:ascii="Bierstadt" w:hAnsi="Bierstadt" w:cstheme="minorHAnsi"/>
        </w:rPr>
        <w:t xml:space="preserve"> my heart rejoiced, and my tongue was glad; Moreover my flesh also will rest in hope. For You will not leave my soul in Hades, </w:t>
      </w:r>
      <w:proofErr w:type="gramStart"/>
      <w:r w:rsidR="00627956" w:rsidRPr="00627956">
        <w:rPr>
          <w:rFonts w:ascii="Bierstadt" w:hAnsi="Bierstadt" w:cstheme="minorHAnsi"/>
        </w:rPr>
        <w:t>Nor</w:t>
      </w:r>
      <w:proofErr w:type="gramEnd"/>
      <w:r w:rsidR="00627956" w:rsidRPr="00627956">
        <w:rPr>
          <w:rFonts w:ascii="Bierstadt" w:hAnsi="Bierstadt" w:cstheme="minorHAnsi"/>
        </w:rPr>
        <w:t xml:space="preserve"> will You allow Your Holy One to see corruption. You have made known to me the ways of life; You will make me full of joy in Your presence.’ “Men and brethren, </w:t>
      </w:r>
      <w:r w:rsidR="00627956" w:rsidRPr="00627956">
        <w:rPr>
          <w:rFonts w:ascii="Bierstadt" w:hAnsi="Bierstadt" w:cstheme="minorHAnsi"/>
        </w:rPr>
        <w:lastRenderedPageBreak/>
        <w:t xml:space="preserve">let me speak freely to you of the patriarch David, that he is both dead and buried, and his tomb is with us to this day. Therefore, being a prophet, and knowing that God had sworn with an oath to him that of the fruit of his body, according to the flesh, He would raise up the Christ to sit on his throne, he, foreseeing this, spoke concerning the resurrection of the Christ, that His soul was not left in Hades, nor did His flesh see corruption. This Jesus God has raised up, of which we are all witnesses. </w:t>
      </w:r>
      <w:proofErr w:type="gramStart"/>
      <w:r w:rsidR="00627956" w:rsidRPr="00627956">
        <w:rPr>
          <w:rFonts w:ascii="Bierstadt" w:hAnsi="Bierstadt" w:cstheme="minorHAnsi"/>
        </w:rPr>
        <w:t>Therefore</w:t>
      </w:r>
      <w:proofErr w:type="gramEnd"/>
      <w:r w:rsidR="00627956" w:rsidRPr="00627956">
        <w:rPr>
          <w:rFonts w:ascii="Bierstadt" w:hAnsi="Bierstadt" w:cstheme="minorHAnsi"/>
        </w:rPr>
        <w:t xml:space="preserve"> being exalted to the right hand of God, and having received from the Father the promise of the Holy Spirit, He poured out this which you now see and hear. “For David did not ascend into the heavens, but he says himself: ‘The LORD said to my Lord, “Sit at My right hand, Till I make Your enemies Your footstool.</w:t>
      </w:r>
      <w:proofErr w:type="gramStart"/>
      <w:r w:rsidR="00627956" w:rsidRPr="00627956">
        <w:rPr>
          <w:rFonts w:ascii="Bierstadt" w:hAnsi="Bierstadt" w:cstheme="minorHAnsi"/>
        </w:rPr>
        <w:t>” ’</w:t>
      </w:r>
      <w:proofErr w:type="gramEnd"/>
      <w:r w:rsidR="00627956" w:rsidRPr="00627956">
        <w:rPr>
          <w:rFonts w:ascii="Bierstadt" w:hAnsi="Bierstadt" w:cstheme="minorHAnsi"/>
        </w:rPr>
        <w:t xml:space="preserve"> “</w:t>
      </w:r>
      <w:proofErr w:type="gramStart"/>
      <w:r w:rsidR="00627956" w:rsidRPr="00627956">
        <w:rPr>
          <w:rFonts w:ascii="Bierstadt" w:hAnsi="Bierstadt" w:cstheme="minorHAnsi"/>
        </w:rPr>
        <w:t>Therefore</w:t>
      </w:r>
      <w:proofErr w:type="gramEnd"/>
      <w:r w:rsidR="00627956" w:rsidRPr="00627956">
        <w:rPr>
          <w:rFonts w:ascii="Bierstadt" w:hAnsi="Bierstadt" w:cstheme="minorHAnsi"/>
        </w:rPr>
        <w:t xml:space="preserve"> let all the house of Israel know assuredly that God has made this Jesus, whom you crucified, both Lord and Christ.”</w:t>
      </w:r>
    </w:p>
    <w:p w14:paraId="6C5FCA42" w14:textId="77777777" w:rsidR="00CF3A12" w:rsidRPr="00F3337F" w:rsidRDefault="00CF3A12" w:rsidP="00EA6A54">
      <w:pPr>
        <w:keepNext/>
        <w:tabs>
          <w:tab w:val="right" w:pos="6480"/>
        </w:tabs>
        <w:ind w:left="0"/>
        <w:rPr>
          <w:rFonts w:ascii="Bierstadt" w:hAnsi="Bierstadt" w:cstheme="minorHAnsi"/>
        </w:rPr>
      </w:pPr>
    </w:p>
    <w:tbl>
      <w:tblPr>
        <w:tblW w:w="6480" w:type="dxa"/>
        <w:tblLayout w:type="fixed"/>
        <w:tblCellMar>
          <w:left w:w="0" w:type="dxa"/>
          <w:right w:w="0" w:type="dxa"/>
        </w:tblCellMar>
        <w:tblLook w:val="0000" w:firstRow="0" w:lastRow="0" w:firstColumn="0" w:lastColumn="0" w:noHBand="0" w:noVBand="0"/>
      </w:tblPr>
      <w:tblGrid>
        <w:gridCol w:w="450"/>
        <w:gridCol w:w="6030"/>
      </w:tblGrid>
      <w:tr w:rsidR="008E6CC2" w:rsidRPr="00F3337F" w14:paraId="3524419E" w14:textId="77777777" w:rsidTr="00F71DD4">
        <w:tc>
          <w:tcPr>
            <w:tcW w:w="450" w:type="dxa"/>
            <w:tcBorders>
              <w:top w:val="nil"/>
              <w:left w:val="nil"/>
              <w:bottom w:val="nil"/>
              <w:right w:val="nil"/>
            </w:tcBorders>
          </w:tcPr>
          <w:p w14:paraId="31DF2510" w14:textId="092C2DBD" w:rsidR="008E6CC2" w:rsidRPr="00F3337F" w:rsidRDefault="008E6CC2" w:rsidP="00F71DD4">
            <w:pPr>
              <w:ind w:left="0"/>
              <w:rPr>
                <w:rFonts w:ascii="LSBSymbol" w:hAnsi="LSBSymbol" w:cstheme="minorHAnsi"/>
                <w:color w:val="auto"/>
                <w:sz w:val="24"/>
                <w:szCs w:val="24"/>
              </w:rPr>
            </w:pPr>
            <w:r w:rsidRPr="00F3337F">
              <w:rPr>
                <w:rFonts w:ascii="LSBSymbol" w:hAnsi="LSBSymbol" w:cstheme="minorHAnsi"/>
                <w:color w:val="auto"/>
                <w:sz w:val="24"/>
                <w:szCs w:val="24"/>
              </w:rPr>
              <w:t>L</w:t>
            </w:r>
          </w:p>
        </w:tc>
        <w:tc>
          <w:tcPr>
            <w:tcW w:w="6030" w:type="dxa"/>
            <w:tcBorders>
              <w:top w:val="nil"/>
              <w:left w:val="nil"/>
              <w:bottom w:val="nil"/>
              <w:right w:val="nil"/>
            </w:tcBorders>
          </w:tcPr>
          <w:p w14:paraId="589DB48C" w14:textId="77777777" w:rsidR="008E6CC2" w:rsidRPr="00F3337F" w:rsidRDefault="008E6CC2" w:rsidP="00F71DD4">
            <w:pPr>
              <w:ind w:left="0"/>
              <w:rPr>
                <w:rFonts w:ascii="Bierstadt" w:hAnsi="Bierstadt" w:cstheme="minorHAnsi"/>
                <w:color w:val="auto"/>
                <w:sz w:val="24"/>
                <w:szCs w:val="24"/>
              </w:rPr>
            </w:pPr>
            <w:r w:rsidRPr="00F3337F">
              <w:rPr>
                <w:rFonts w:ascii="Bierstadt" w:hAnsi="Bierstadt" w:cstheme="minorHAnsi"/>
                <w:color w:val="auto"/>
                <w:sz w:val="24"/>
                <w:szCs w:val="24"/>
              </w:rPr>
              <w:t>This is the Word of the Lord.</w:t>
            </w:r>
          </w:p>
        </w:tc>
      </w:tr>
      <w:tr w:rsidR="008E6CC2" w:rsidRPr="00F3337F" w14:paraId="54307739" w14:textId="77777777" w:rsidTr="00AF3098">
        <w:trPr>
          <w:trHeight w:hRule="exact" w:val="648"/>
        </w:trPr>
        <w:tc>
          <w:tcPr>
            <w:tcW w:w="450" w:type="dxa"/>
            <w:tcBorders>
              <w:top w:val="nil"/>
              <w:left w:val="nil"/>
              <w:bottom w:val="nil"/>
              <w:right w:val="nil"/>
            </w:tcBorders>
          </w:tcPr>
          <w:p w14:paraId="4AF60D4F" w14:textId="0C1E8049" w:rsidR="008E6CC2" w:rsidRPr="00F3337F" w:rsidRDefault="008E6CC2" w:rsidP="00F71DD4">
            <w:pPr>
              <w:ind w:left="0"/>
              <w:rPr>
                <w:rFonts w:ascii="LSBSymbol" w:hAnsi="LSBSymbol" w:cstheme="minorHAnsi"/>
                <w:sz w:val="24"/>
                <w:szCs w:val="24"/>
              </w:rPr>
            </w:pPr>
            <w:r w:rsidRPr="00F3337F">
              <w:rPr>
                <w:rFonts w:ascii="LSBSymbol" w:hAnsi="LSBSymbol" w:cstheme="minorHAnsi"/>
                <w:sz w:val="24"/>
                <w:szCs w:val="24"/>
              </w:rPr>
              <w:t>C</w:t>
            </w:r>
          </w:p>
        </w:tc>
        <w:tc>
          <w:tcPr>
            <w:tcW w:w="6030" w:type="dxa"/>
            <w:tcBorders>
              <w:top w:val="nil"/>
              <w:left w:val="nil"/>
              <w:bottom w:val="nil"/>
              <w:right w:val="nil"/>
            </w:tcBorders>
          </w:tcPr>
          <w:p w14:paraId="5C697168" w14:textId="77777777" w:rsidR="008E6CC2" w:rsidRPr="00F3337F" w:rsidRDefault="008E6CC2" w:rsidP="00F71DD4">
            <w:pPr>
              <w:pStyle w:val="BodyText2"/>
              <w:tabs>
                <w:tab w:val="left" w:pos="-1260"/>
                <w:tab w:val="center" w:pos="3510"/>
                <w:tab w:val="right" w:pos="6480"/>
                <w:tab w:val="right" w:pos="6660"/>
              </w:tabs>
              <w:spacing w:after="0" w:line="240" w:lineRule="auto"/>
              <w:ind w:left="0"/>
              <w:jc w:val="both"/>
              <w:rPr>
                <w:rFonts w:ascii="Bierstadt" w:hAnsi="Bierstadt" w:cstheme="minorHAnsi"/>
                <w:b/>
                <w:sz w:val="24"/>
                <w:szCs w:val="24"/>
              </w:rPr>
            </w:pPr>
            <w:r w:rsidRPr="00F3337F">
              <w:rPr>
                <w:rFonts w:ascii="Bierstadt" w:hAnsi="Bierstadt" w:cstheme="minorHAnsi"/>
                <w:b/>
                <w:sz w:val="24"/>
                <w:szCs w:val="24"/>
              </w:rPr>
              <w:t>Alleluia!  Lord, to whom shall we go?  You have the words of eternal life. Alleluia! Alleluia!</w:t>
            </w:r>
          </w:p>
        </w:tc>
      </w:tr>
    </w:tbl>
    <w:p w14:paraId="625ABABE" w14:textId="2D875BF2" w:rsidR="00A839C3" w:rsidRPr="00A105F0" w:rsidRDefault="00FE0611" w:rsidP="00876B2E">
      <w:pPr>
        <w:pStyle w:val="NormalWeb"/>
        <w:rPr>
          <w:rFonts w:ascii="Bierstadt" w:hAnsi="Bierstadt" w:cstheme="minorHAnsi"/>
          <w:sz w:val="22"/>
          <w:szCs w:val="22"/>
        </w:rPr>
      </w:pPr>
      <w:r>
        <w:rPr>
          <w:rFonts w:asciiTheme="minorHAnsi" w:hAnsiTheme="minorHAnsi" w:cstheme="minorHAnsi"/>
          <w:b/>
          <w:bCs/>
          <w:caps/>
        </w:rPr>
        <w:br/>
      </w:r>
      <w:r w:rsidR="008E6CC2" w:rsidRPr="00A105F0">
        <w:rPr>
          <w:rFonts w:ascii="Bierstadt" w:hAnsi="Bierstadt" w:cstheme="minorHAnsi"/>
          <w:b/>
          <w:bCs/>
          <w:caps/>
          <w:sz w:val="22"/>
          <w:szCs w:val="22"/>
        </w:rPr>
        <w:t xml:space="preserve">Holy Gospel                                                                    </w:t>
      </w:r>
      <w:r w:rsidR="008E6CC2" w:rsidRPr="00A105F0">
        <w:rPr>
          <w:rFonts w:ascii="Bierstadt" w:hAnsi="Bierstadt" w:cstheme="minorHAnsi"/>
          <w:i/>
          <w:iCs/>
          <w:sz w:val="22"/>
          <w:szCs w:val="22"/>
        </w:rPr>
        <w:tab/>
      </w:r>
      <w:r w:rsidR="009720A9" w:rsidRPr="00A105F0">
        <w:rPr>
          <w:rFonts w:ascii="Bierstadt" w:hAnsi="Bierstadt" w:cstheme="minorHAnsi"/>
          <w:i/>
          <w:iCs/>
          <w:sz w:val="22"/>
          <w:szCs w:val="22"/>
        </w:rPr>
        <w:br/>
      </w:r>
      <w:r w:rsidR="00DB71FD" w:rsidRPr="00A105F0">
        <w:rPr>
          <w:rFonts w:ascii="Bierstadt" w:hAnsi="Bierstadt" w:cstheme="minorHAnsi"/>
          <w:b/>
          <w:bCs/>
          <w:i/>
          <w:iCs/>
          <w:sz w:val="22"/>
          <w:szCs w:val="22"/>
        </w:rPr>
        <w:t>John 3:1–17</w:t>
      </w:r>
      <w:r w:rsidR="0059616A" w:rsidRPr="00A105F0">
        <w:rPr>
          <w:rFonts w:ascii="Bierstadt" w:hAnsi="Bierstadt" w:cstheme="minorHAnsi"/>
          <w:b/>
          <w:bCs/>
          <w:iCs/>
          <w:sz w:val="22"/>
          <w:szCs w:val="22"/>
        </w:rPr>
        <w:br/>
      </w:r>
      <w:r w:rsidR="00DB71FD" w:rsidRPr="00A105F0">
        <w:rPr>
          <w:rFonts w:ascii="Bierstadt" w:hAnsi="Bierstadt" w:cstheme="minorHAnsi"/>
          <w:sz w:val="22"/>
          <w:szCs w:val="22"/>
        </w:rPr>
        <w:t xml:space="preserve">There was a man of the Pharisees named Nicodemus, a ruler of the Jews. This man came to Jesus by night and said to Him, “Rabbi, we know that You are a teacher come from God; for no one can do these signs that You do unless God is with him.” Jesus answered and said to him, “Most assuredly, I say to you, unless one is born again, he cannot see the kingdom of God.” Nicodemus said to Him, “How can a man be born when he is old? Can he enter a second time into his mother’s womb and be born?” Jesus answered, “Most assuredly, I say to you, unless one is born of water and the Spirit, he cannot enter the kingdom of God. That which is born of the flesh is flesh, and that which is born of the Spirit is spirit. Do not marvel that I said to you, ‘You must be born again.’ The wind blows where it wishes, and you </w:t>
      </w:r>
      <w:proofErr w:type="gramStart"/>
      <w:r w:rsidR="00DB71FD" w:rsidRPr="00A105F0">
        <w:rPr>
          <w:rFonts w:ascii="Bierstadt" w:hAnsi="Bierstadt" w:cstheme="minorHAnsi"/>
          <w:sz w:val="22"/>
          <w:szCs w:val="22"/>
        </w:rPr>
        <w:t>hear the sound of</w:t>
      </w:r>
      <w:proofErr w:type="gramEnd"/>
      <w:r w:rsidR="00DB71FD" w:rsidRPr="00A105F0">
        <w:rPr>
          <w:rFonts w:ascii="Bierstadt" w:hAnsi="Bierstadt" w:cstheme="minorHAnsi"/>
          <w:sz w:val="22"/>
          <w:szCs w:val="22"/>
        </w:rPr>
        <w:t xml:space="preserve"> it, but cannot tell where it comes from and where it goes. So is everyone who is born of the Spirit.” Nicodemus answered and said to Him, “How can these things be?” </w:t>
      </w:r>
      <w:r w:rsidR="00DB71FD" w:rsidRPr="00A105F0">
        <w:rPr>
          <w:rFonts w:ascii="Bierstadt" w:hAnsi="Bierstadt" w:cstheme="minorHAnsi"/>
          <w:sz w:val="22"/>
          <w:szCs w:val="22"/>
        </w:rPr>
        <w:lastRenderedPageBreak/>
        <w:t xml:space="preserve">Jesus answered and said to him, “Are you the teacher of Israel, and do not know these things? Most assuredly, I say to you, </w:t>
      </w:r>
      <w:proofErr w:type="gramStart"/>
      <w:r w:rsidR="00DB71FD" w:rsidRPr="00A105F0">
        <w:rPr>
          <w:rFonts w:ascii="Bierstadt" w:hAnsi="Bierstadt" w:cstheme="minorHAnsi"/>
          <w:sz w:val="22"/>
          <w:szCs w:val="22"/>
        </w:rPr>
        <w:t>We</w:t>
      </w:r>
      <w:proofErr w:type="gramEnd"/>
      <w:r w:rsidR="00DB71FD" w:rsidRPr="00A105F0">
        <w:rPr>
          <w:rFonts w:ascii="Bierstadt" w:hAnsi="Bierstadt" w:cstheme="minorHAnsi"/>
          <w:sz w:val="22"/>
          <w:szCs w:val="22"/>
        </w:rPr>
        <w:t xml:space="preserve"> speak what We know and testify what We have seen, and you do not receive Our witness. If I have told you earthly things and you do not </w:t>
      </w:r>
      <w:proofErr w:type="gramStart"/>
      <w:r w:rsidR="00DB71FD" w:rsidRPr="00A105F0">
        <w:rPr>
          <w:rFonts w:ascii="Bierstadt" w:hAnsi="Bierstadt" w:cstheme="minorHAnsi"/>
          <w:sz w:val="22"/>
          <w:szCs w:val="22"/>
        </w:rPr>
        <w:t>believe</w:t>
      </w:r>
      <w:proofErr w:type="gramEnd"/>
      <w:r w:rsidR="00DB71FD" w:rsidRPr="00A105F0">
        <w:rPr>
          <w:rFonts w:ascii="Bierstadt" w:hAnsi="Bierstadt" w:cstheme="minorHAnsi"/>
          <w:sz w:val="22"/>
          <w:szCs w:val="22"/>
        </w:rPr>
        <w:t xml:space="preserve">, how will you believe if I tell you heavenly things? No one has ascended to heaven but He who came down from heaven, that is, the Son of Man who is in heaven. And as Moses </w:t>
      </w:r>
      <w:proofErr w:type="gramStart"/>
      <w:r w:rsidR="00DB71FD" w:rsidRPr="00A105F0">
        <w:rPr>
          <w:rFonts w:ascii="Bierstadt" w:hAnsi="Bierstadt" w:cstheme="minorHAnsi"/>
          <w:sz w:val="22"/>
          <w:szCs w:val="22"/>
        </w:rPr>
        <w:t>lifted up</w:t>
      </w:r>
      <w:proofErr w:type="gramEnd"/>
      <w:r w:rsidR="00DB71FD" w:rsidRPr="00A105F0">
        <w:rPr>
          <w:rFonts w:ascii="Bierstadt" w:hAnsi="Bierstadt" w:cstheme="minorHAnsi"/>
          <w:sz w:val="22"/>
          <w:szCs w:val="22"/>
        </w:rPr>
        <w:t xml:space="preserve"> the serpent in the wilderness, even so must the Son of Man be lifted up, that whoever believes in Him should not perish but have eternal life. For God so loved the world that He gave His only begotten Son, that whoever believes in Him should not perish but have everlasting life. For God did not send His Son into the world to condemn the world, but that the world through Him might be saved.</w:t>
      </w:r>
    </w:p>
    <w:p w14:paraId="4DBB0096" w14:textId="77777777" w:rsidR="00C31A85" w:rsidRPr="00A105F0" w:rsidRDefault="00C31A85" w:rsidP="00C31A85">
      <w:pPr>
        <w:pStyle w:val="NormalWeb"/>
        <w:rPr>
          <w:rFonts w:ascii="Bierstadt" w:hAnsi="Bierstadt" w:cstheme="minorHAnsi"/>
          <w:sz w:val="20"/>
          <w:szCs w:val="20"/>
        </w:rPr>
      </w:pPr>
    </w:p>
    <w:tbl>
      <w:tblPr>
        <w:tblW w:w="6480" w:type="dxa"/>
        <w:tblLayout w:type="fixed"/>
        <w:tblCellMar>
          <w:left w:w="0" w:type="dxa"/>
          <w:right w:w="0" w:type="dxa"/>
        </w:tblCellMar>
        <w:tblLook w:val="0000" w:firstRow="0" w:lastRow="0" w:firstColumn="0" w:lastColumn="0" w:noHBand="0" w:noVBand="0"/>
      </w:tblPr>
      <w:tblGrid>
        <w:gridCol w:w="360"/>
        <w:gridCol w:w="90"/>
        <w:gridCol w:w="5965"/>
        <w:gridCol w:w="65"/>
      </w:tblGrid>
      <w:tr w:rsidR="00706FC3" w:rsidRPr="00A105F0" w14:paraId="201346F1" w14:textId="77777777" w:rsidTr="00706FC3">
        <w:trPr>
          <w:gridAfter w:val="1"/>
          <w:wAfter w:w="65" w:type="dxa"/>
          <w:trHeight w:val="247"/>
        </w:trPr>
        <w:tc>
          <w:tcPr>
            <w:tcW w:w="360" w:type="dxa"/>
            <w:tcBorders>
              <w:top w:val="nil"/>
              <w:left w:val="nil"/>
              <w:bottom w:val="nil"/>
              <w:right w:val="nil"/>
            </w:tcBorders>
          </w:tcPr>
          <w:p w14:paraId="1A12541C" w14:textId="7921B565" w:rsidR="00706FC3" w:rsidRPr="00A105F0" w:rsidRDefault="00706FC3" w:rsidP="00640590">
            <w:pPr>
              <w:ind w:left="0"/>
              <w:rPr>
                <w:rFonts w:ascii="LSBSymbol" w:hAnsi="LSBSymbol" w:cstheme="minorHAnsi"/>
                <w:sz w:val="22"/>
                <w:szCs w:val="22"/>
              </w:rPr>
            </w:pPr>
            <w:r w:rsidRPr="00A105F0">
              <w:rPr>
                <w:rFonts w:ascii="LSBSymbol" w:hAnsi="LSBSymbol" w:cstheme="minorHAnsi"/>
                <w:sz w:val="22"/>
                <w:szCs w:val="22"/>
              </w:rPr>
              <w:t>P</w:t>
            </w:r>
          </w:p>
        </w:tc>
        <w:tc>
          <w:tcPr>
            <w:tcW w:w="6055" w:type="dxa"/>
            <w:gridSpan w:val="2"/>
            <w:tcBorders>
              <w:top w:val="nil"/>
              <w:left w:val="nil"/>
              <w:bottom w:val="nil"/>
              <w:right w:val="nil"/>
            </w:tcBorders>
          </w:tcPr>
          <w:p w14:paraId="4C3172F0" w14:textId="77777777" w:rsidR="00706FC3" w:rsidRPr="00A105F0" w:rsidRDefault="00706FC3" w:rsidP="00640590">
            <w:pPr>
              <w:ind w:left="0"/>
              <w:rPr>
                <w:rFonts w:ascii="Bierstadt" w:hAnsi="Bierstadt" w:cstheme="minorHAnsi"/>
                <w:sz w:val="22"/>
                <w:szCs w:val="22"/>
              </w:rPr>
            </w:pPr>
            <w:r w:rsidRPr="00A105F0">
              <w:rPr>
                <w:rFonts w:ascii="Bierstadt" w:hAnsi="Bierstadt" w:cstheme="minorHAnsi"/>
                <w:sz w:val="22"/>
                <w:szCs w:val="22"/>
              </w:rPr>
              <w:t>This is the Gospel of the Lord.</w:t>
            </w:r>
          </w:p>
        </w:tc>
      </w:tr>
      <w:tr w:rsidR="00706FC3" w:rsidRPr="00A105F0" w14:paraId="370D1415" w14:textId="77777777" w:rsidTr="00706FC3">
        <w:trPr>
          <w:gridAfter w:val="1"/>
          <w:wAfter w:w="65" w:type="dxa"/>
          <w:trHeight w:val="75"/>
        </w:trPr>
        <w:tc>
          <w:tcPr>
            <w:tcW w:w="360" w:type="dxa"/>
            <w:tcBorders>
              <w:top w:val="nil"/>
              <w:left w:val="nil"/>
              <w:bottom w:val="nil"/>
              <w:right w:val="nil"/>
            </w:tcBorders>
          </w:tcPr>
          <w:p w14:paraId="1E9558A8" w14:textId="789689D2" w:rsidR="00706FC3" w:rsidRPr="00A105F0" w:rsidRDefault="00706FC3" w:rsidP="00640590">
            <w:pPr>
              <w:ind w:left="0"/>
              <w:rPr>
                <w:rFonts w:ascii="LSBSymbol" w:hAnsi="LSBSymbol" w:cstheme="minorHAnsi"/>
                <w:sz w:val="22"/>
                <w:szCs w:val="22"/>
              </w:rPr>
            </w:pPr>
            <w:r w:rsidRPr="00A105F0">
              <w:rPr>
                <w:rFonts w:ascii="LSBSymbol" w:hAnsi="LSBSymbol" w:cstheme="minorHAnsi"/>
                <w:sz w:val="22"/>
                <w:szCs w:val="22"/>
              </w:rPr>
              <w:t>C</w:t>
            </w:r>
          </w:p>
        </w:tc>
        <w:tc>
          <w:tcPr>
            <w:tcW w:w="6055" w:type="dxa"/>
            <w:gridSpan w:val="2"/>
            <w:tcBorders>
              <w:top w:val="nil"/>
              <w:left w:val="nil"/>
              <w:bottom w:val="nil"/>
              <w:right w:val="nil"/>
            </w:tcBorders>
          </w:tcPr>
          <w:p w14:paraId="6276D4FC" w14:textId="77777777" w:rsidR="00706FC3" w:rsidRPr="00A105F0" w:rsidRDefault="00706FC3" w:rsidP="00640590">
            <w:pPr>
              <w:ind w:left="0"/>
              <w:rPr>
                <w:rFonts w:ascii="Bierstadt" w:hAnsi="Bierstadt" w:cstheme="minorHAnsi"/>
                <w:b/>
                <w:bCs/>
                <w:sz w:val="22"/>
                <w:szCs w:val="22"/>
              </w:rPr>
            </w:pPr>
            <w:r w:rsidRPr="00A105F0">
              <w:rPr>
                <w:rFonts w:ascii="Bierstadt" w:hAnsi="Bierstadt" w:cstheme="minorHAnsi"/>
                <w:b/>
                <w:bCs/>
                <w:sz w:val="22"/>
                <w:szCs w:val="22"/>
              </w:rPr>
              <w:t>Praise to You, O Christ.</w:t>
            </w:r>
          </w:p>
          <w:p w14:paraId="03D5AAFB" w14:textId="77777777" w:rsidR="00706FC3" w:rsidRPr="00A105F0" w:rsidRDefault="00706FC3" w:rsidP="00640590">
            <w:pPr>
              <w:spacing w:line="80" w:lineRule="exact"/>
              <w:ind w:left="0"/>
              <w:rPr>
                <w:rFonts w:ascii="Bierstadt" w:hAnsi="Bierstadt" w:cstheme="minorHAnsi"/>
                <w:sz w:val="22"/>
                <w:szCs w:val="22"/>
              </w:rPr>
            </w:pPr>
          </w:p>
        </w:tc>
      </w:tr>
      <w:tr w:rsidR="005124F3" w:rsidRPr="00A105F0" w14:paraId="2BF794C1" w14:textId="77777777" w:rsidTr="00706FC3">
        <w:tc>
          <w:tcPr>
            <w:tcW w:w="450" w:type="dxa"/>
            <w:gridSpan w:val="2"/>
            <w:tcBorders>
              <w:top w:val="nil"/>
              <w:left w:val="nil"/>
              <w:bottom w:val="nil"/>
              <w:right w:val="nil"/>
            </w:tcBorders>
          </w:tcPr>
          <w:p w14:paraId="0BC84C9D" w14:textId="42322E35" w:rsidR="005124F3" w:rsidRPr="00A105F0" w:rsidRDefault="005124F3" w:rsidP="00640590">
            <w:pPr>
              <w:ind w:left="0"/>
              <w:rPr>
                <w:rFonts w:ascii="LSBSymbol" w:hAnsi="LSBSymbol" w:cstheme="minorHAnsi"/>
                <w:sz w:val="22"/>
                <w:szCs w:val="22"/>
              </w:rPr>
            </w:pPr>
            <w:r w:rsidRPr="00A105F0">
              <w:rPr>
                <w:rFonts w:ascii="LSBSymbol" w:hAnsi="LSBSymbol" w:cstheme="minorHAnsi"/>
                <w:sz w:val="22"/>
                <w:szCs w:val="22"/>
              </w:rPr>
              <w:t>P</w:t>
            </w:r>
          </w:p>
        </w:tc>
        <w:tc>
          <w:tcPr>
            <w:tcW w:w="6030" w:type="dxa"/>
            <w:gridSpan w:val="2"/>
            <w:tcBorders>
              <w:top w:val="nil"/>
              <w:left w:val="nil"/>
              <w:bottom w:val="nil"/>
              <w:right w:val="nil"/>
            </w:tcBorders>
          </w:tcPr>
          <w:p w14:paraId="1E2FD47D" w14:textId="77777777" w:rsidR="005124F3" w:rsidRPr="00A105F0" w:rsidRDefault="005124F3" w:rsidP="00640590">
            <w:pPr>
              <w:ind w:left="0"/>
              <w:rPr>
                <w:rFonts w:ascii="Bierstadt" w:hAnsi="Bierstadt" w:cstheme="minorHAnsi"/>
                <w:sz w:val="22"/>
                <w:szCs w:val="22"/>
              </w:rPr>
            </w:pPr>
            <w:r w:rsidRPr="00A105F0">
              <w:rPr>
                <w:rFonts w:ascii="Bierstadt" w:hAnsi="Bierstadt" w:cstheme="minorHAnsi"/>
                <w:sz w:val="22"/>
                <w:szCs w:val="22"/>
              </w:rPr>
              <w:t>The Lord be with you.</w:t>
            </w:r>
          </w:p>
        </w:tc>
      </w:tr>
      <w:tr w:rsidR="005124F3" w:rsidRPr="00A105F0" w14:paraId="2B9A6DB0" w14:textId="77777777" w:rsidTr="00706FC3">
        <w:trPr>
          <w:trHeight w:val="297"/>
        </w:trPr>
        <w:tc>
          <w:tcPr>
            <w:tcW w:w="450" w:type="dxa"/>
            <w:gridSpan w:val="2"/>
            <w:tcBorders>
              <w:top w:val="nil"/>
              <w:left w:val="nil"/>
              <w:bottom w:val="nil"/>
              <w:right w:val="nil"/>
            </w:tcBorders>
          </w:tcPr>
          <w:p w14:paraId="541285AE" w14:textId="1A2376E8" w:rsidR="005124F3" w:rsidRPr="00A105F0" w:rsidRDefault="005124F3" w:rsidP="00640590">
            <w:pPr>
              <w:ind w:left="0"/>
              <w:rPr>
                <w:rFonts w:ascii="LSBSymbol" w:hAnsi="LSBSymbol" w:cstheme="minorHAnsi"/>
                <w:sz w:val="22"/>
                <w:szCs w:val="22"/>
              </w:rPr>
            </w:pPr>
            <w:r w:rsidRPr="00A105F0">
              <w:rPr>
                <w:rFonts w:ascii="LSBSymbol" w:hAnsi="LSBSymbol" w:cstheme="minorHAnsi"/>
                <w:sz w:val="22"/>
                <w:szCs w:val="22"/>
              </w:rPr>
              <w:t>C</w:t>
            </w:r>
          </w:p>
        </w:tc>
        <w:tc>
          <w:tcPr>
            <w:tcW w:w="6030" w:type="dxa"/>
            <w:gridSpan w:val="2"/>
            <w:tcBorders>
              <w:top w:val="nil"/>
              <w:left w:val="nil"/>
              <w:bottom w:val="nil"/>
              <w:right w:val="nil"/>
            </w:tcBorders>
          </w:tcPr>
          <w:p w14:paraId="659F4EAF" w14:textId="77777777" w:rsidR="00B236FB" w:rsidRPr="00A105F0" w:rsidRDefault="005124F3" w:rsidP="00640590">
            <w:pPr>
              <w:ind w:left="0"/>
              <w:rPr>
                <w:rFonts w:ascii="Bierstadt" w:hAnsi="Bierstadt" w:cstheme="minorHAnsi"/>
                <w:b/>
                <w:bCs/>
                <w:sz w:val="22"/>
                <w:szCs w:val="22"/>
              </w:rPr>
            </w:pPr>
            <w:r w:rsidRPr="00A105F0">
              <w:rPr>
                <w:rFonts w:ascii="Bierstadt" w:hAnsi="Bierstadt" w:cstheme="minorHAnsi"/>
                <w:b/>
                <w:bCs/>
                <w:sz w:val="22"/>
                <w:szCs w:val="22"/>
              </w:rPr>
              <w:t xml:space="preserve">And </w:t>
            </w:r>
            <w:proofErr w:type="gramStart"/>
            <w:r w:rsidRPr="00A105F0">
              <w:rPr>
                <w:rFonts w:ascii="Bierstadt" w:hAnsi="Bierstadt" w:cstheme="minorHAnsi"/>
                <w:b/>
                <w:bCs/>
                <w:sz w:val="22"/>
                <w:szCs w:val="22"/>
              </w:rPr>
              <w:t>also</w:t>
            </w:r>
            <w:proofErr w:type="gramEnd"/>
            <w:r w:rsidRPr="00A105F0">
              <w:rPr>
                <w:rFonts w:ascii="Bierstadt" w:hAnsi="Bierstadt" w:cstheme="minorHAnsi"/>
                <w:b/>
                <w:bCs/>
                <w:sz w:val="22"/>
                <w:szCs w:val="22"/>
              </w:rPr>
              <w:t xml:space="preserve"> with you.</w:t>
            </w:r>
          </w:p>
        </w:tc>
      </w:tr>
    </w:tbl>
    <w:p w14:paraId="5E6EB1CE" w14:textId="77777777" w:rsidR="005124F3" w:rsidRPr="00A105F0" w:rsidRDefault="005124F3" w:rsidP="00C962E0">
      <w:pPr>
        <w:widowControl/>
        <w:tabs>
          <w:tab w:val="right" w:pos="6480"/>
        </w:tabs>
        <w:spacing w:line="160" w:lineRule="exact"/>
        <w:ind w:left="0"/>
        <w:rPr>
          <w:rFonts w:asciiTheme="minorHAnsi" w:hAnsiTheme="minorHAnsi" w:cstheme="minorHAnsi"/>
          <w:b/>
          <w:color w:val="FF0000"/>
          <w:sz w:val="18"/>
          <w:szCs w:val="18"/>
        </w:rPr>
      </w:pPr>
    </w:p>
    <w:p w14:paraId="57A826DE" w14:textId="77777777" w:rsidR="00430EC3" w:rsidRPr="00A105F0" w:rsidRDefault="00430EC3" w:rsidP="001F17AE">
      <w:pPr>
        <w:widowControl/>
        <w:tabs>
          <w:tab w:val="right" w:pos="6480"/>
        </w:tabs>
        <w:ind w:left="0"/>
        <w:rPr>
          <w:rFonts w:ascii="Bierstadt" w:hAnsi="Bierstadt" w:cstheme="minorHAnsi"/>
          <w:b/>
          <w:i/>
          <w:color w:val="auto"/>
          <w:sz w:val="22"/>
          <w:szCs w:val="22"/>
        </w:rPr>
      </w:pPr>
      <w:r w:rsidRPr="00A105F0">
        <w:rPr>
          <w:rFonts w:ascii="Bierstadt" w:hAnsi="Bierstadt" w:cstheme="minorHAnsi"/>
          <w:b/>
          <w:color w:val="auto"/>
          <w:sz w:val="22"/>
          <w:szCs w:val="22"/>
        </w:rPr>
        <w:t xml:space="preserve">COLLECT </w:t>
      </w:r>
      <w:r w:rsidRPr="00A105F0">
        <w:rPr>
          <w:rFonts w:ascii="Bierstadt" w:hAnsi="Bierstadt" w:cstheme="minorHAnsi"/>
          <w:i/>
          <w:color w:val="auto"/>
          <w:sz w:val="14"/>
          <w:szCs w:val="14"/>
        </w:rPr>
        <w:t>(In Unison)</w:t>
      </w:r>
    </w:p>
    <w:p w14:paraId="68E7F63A" w14:textId="67A1B1F1" w:rsidR="00306861" w:rsidRPr="00A105F0" w:rsidRDefault="003F0518" w:rsidP="007E52F8">
      <w:pPr>
        <w:tabs>
          <w:tab w:val="right" w:pos="6480"/>
        </w:tabs>
        <w:ind w:left="0"/>
        <w:rPr>
          <w:rFonts w:ascii="Bierstadt" w:hAnsi="Bierstadt" w:cstheme="minorHAnsi"/>
          <w:bCs/>
          <w:color w:val="auto"/>
          <w:sz w:val="22"/>
          <w:szCs w:val="22"/>
        </w:rPr>
      </w:pPr>
      <w:r w:rsidRPr="00A105F0">
        <w:rPr>
          <w:rFonts w:ascii="Bierstadt" w:hAnsi="Bierstadt" w:cstheme="minorHAnsi"/>
          <w:color w:val="auto"/>
          <w:sz w:val="22"/>
          <w:szCs w:val="22"/>
        </w:rPr>
        <w:t xml:space="preserve">Almighty and everlasting God, </w:t>
      </w:r>
      <w:proofErr w:type="gramStart"/>
      <w:r w:rsidRPr="00A105F0">
        <w:rPr>
          <w:rFonts w:ascii="Bierstadt" w:hAnsi="Bierstadt" w:cstheme="minorHAnsi"/>
          <w:color w:val="auto"/>
          <w:sz w:val="22"/>
          <w:szCs w:val="22"/>
        </w:rPr>
        <w:t>You</w:t>
      </w:r>
      <w:proofErr w:type="gramEnd"/>
      <w:r w:rsidRPr="00A105F0">
        <w:rPr>
          <w:rFonts w:ascii="Bierstadt" w:hAnsi="Bierstadt" w:cstheme="minorHAnsi"/>
          <w:color w:val="auto"/>
          <w:sz w:val="22"/>
          <w:szCs w:val="22"/>
        </w:rPr>
        <w:t xml:space="preserve"> have given us grace to acknowledge the glory of the eternal Trinity by the confession of a true faith and to worship the Unity in the power of the Divine Majesty. Keep us steadfast in this faith and defend us from all adversities; for You, O Father, Son, and Holy Spirit, live and reign, one God, now and forever.</w:t>
      </w:r>
      <w:r w:rsidR="00DA5566" w:rsidRPr="00A105F0">
        <w:rPr>
          <w:rFonts w:ascii="Bierstadt" w:hAnsi="Bierstadt" w:cstheme="minorHAnsi"/>
          <w:color w:val="auto"/>
          <w:sz w:val="22"/>
          <w:szCs w:val="22"/>
        </w:rPr>
        <w:t xml:space="preserve"> </w:t>
      </w:r>
      <w:r w:rsidR="00306861" w:rsidRPr="00A105F0">
        <w:rPr>
          <w:rFonts w:ascii="Bierstadt" w:hAnsi="Bierstadt" w:cstheme="minorHAnsi"/>
          <w:bCs/>
          <w:color w:val="auto"/>
          <w:sz w:val="22"/>
          <w:szCs w:val="22"/>
        </w:rPr>
        <w:t>Amen</w:t>
      </w:r>
    </w:p>
    <w:p w14:paraId="25DDF846" w14:textId="77777777" w:rsidR="00EE69F8" w:rsidRPr="00A105F0" w:rsidRDefault="00EE69F8" w:rsidP="00CB2265">
      <w:pPr>
        <w:pStyle w:val="BodyText2"/>
        <w:tabs>
          <w:tab w:val="right" w:pos="180"/>
          <w:tab w:val="center" w:pos="3600"/>
          <w:tab w:val="right" w:pos="6480"/>
        </w:tabs>
        <w:spacing w:after="0" w:line="160" w:lineRule="exact"/>
        <w:ind w:left="0"/>
        <w:jc w:val="both"/>
        <w:rPr>
          <w:rFonts w:ascii="Bierstadt" w:hAnsi="Bierstadt" w:cstheme="minorHAnsi"/>
          <w:b/>
          <w:color w:val="auto"/>
          <w:sz w:val="18"/>
          <w:szCs w:val="18"/>
        </w:rPr>
      </w:pPr>
    </w:p>
    <w:tbl>
      <w:tblPr>
        <w:tblStyle w:val="TableGrid"/>
        <w:tblW w:w="666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330"/>
      </w:tblGrid>
      <w:tr w:rsidR="00154162" w:rsidRPr="00A105F0" w14:paraId="79A009B7" w14:textId="77777777" w:rsidTr="00983904">
        <w:tc>
          <w:tcPr>
            <w:tcW w:w="3330" w:type="dxa"/>
          </w:tcPr>
          <w:p w14:paraId="4F8A49CE" w14:textId="77777777" w:rsidR="00154162" w:rsidRPr="00A105F0" w:rsidRDefault="00154162" w:rsidP="00D91C8A">
            <w:pPr>
              <w:pStyle w:val="BodyText2"/>
              <w:tabs>
                <w:tab w:val="right" w:pos="180"/>
                <w:tab w:val="center" w:pos="3600"/>
                <w:tab w:val="right" w:pos="6480"/>
              </w:tabs>
              <w:spacing w:after="0" w:line="240" w:lineRule="auto"/>
              <w:ind w:left="0"/>
              <w:jc w:val="both"/>
              <w:rPr>
                <w:rFonts w:ascii="Bierstadt" w:hAnsi="Bierstadt" w:cstheme="minorHAnsi"/>
                <w:b/>
                <w:color w:val="auto"/>
                <w:sz w:val="22"/>
                <w:szCs w:val="22"/>
              </w:rPr>
            </w:pPr>
            <w:r w:rsidRPr="00A105F0">
              <w:rPr>
                <w:rFonts w:ascii="Bierstadt" w:hAnsi="Bierstadt" w:cstheme="minorHAnsi"/>
                <w:b/>
                <w:color w:val="auto"/>
                <w:sz w:val="22"/>
                <w:szCs w:val="22"/>
              </w:rPr>
              <w:t>HYMN OF THE DAY</w:t>
            </w:r>
          </w:p>
        </w:tc>
        <w:tc>
          <w:tcPr>
            <w:tcW w:w="3330" w:type="dxa"/>
          </w:tcPr>
          <w:p w14:paraId="073E3C68" w14:textId="1D33D50B" w:rsidR="00154162" w:rsidRPr="00A105F0" w:rsidRDefault="006B1434" w:rsidP="00983904">
            <w:pPr>
              <w:pStyle w:val="BodyText2"/>
              <w:tabs>
                <w:tab w:val="right" w:pos="180"/>
                <w:tab w:val="center" w:pos="3600"/>
                <w:tab w:val="right" w:pos="6480"/>
              </w:tabs>
              <w:spacing w:after="0" w:line="240" w:lineRule="auto"/>
              <w:ind w:left="0"/>
              <w:jc w:val="right"/>
              <w:rPr>
                <w:rFonts w:ascii="Bierstadt" w:hAnsi="Bierstadt" w:cstheme="minorHAnsi"/>
                <w:b/>
                <w:bCs/>
                <w:color w:val="auto"/>
                <w:sz w:val="22"/>
                <w:szCs w:val="22"/>
              </w:rPr>
            </w:pPr>
            <w:r w:rsidRPr="00A105F0">
              <w:rPr>
                <w:rFonts w:ascii="Bierstadt" w:hAnsi="Bierstadt"/>
                <w:b/>
                <w:bCs/>
                <w:sz w:val="22"/>
                <w:szCs w:val="22"/>
              </w:rPr>
              <w:t>TLH 239</w:t>
            </w:r>
          </w:p>
        </w:tc>
      </w:tr>
    </w:tbl>
    <w:p w14:paraId="039D9BE8" w14:textId="610985A0" w:rsidR="0023079E" w:rsidRPr="00A105F0" w:rsidRDefault="00947036" w:rsidP="00947036">
      <w:pPr>
        <w:widowControl/>
        <w:tabs>
          <w:tab w:val="center" w:pos="2992"/>
          <w:tab w:val="right" w:pos="6480"/>
        </w:tabs>
        <w:ind w:left="0"/>
        <w:rPr>
          <w:rFonts w:ascii="Bierstadt" w:hAnsi="Bierstadt" w:cstheme="minorHAnsi"/>
          <w:b/>
          <w:color w:val="auto"/>
          <w:sz w:val="22"/>
          <w:szCs w:val="22"/>
        </w:rPr>
      </w:pPr>
      <w:r w:rsidRPr="00A105F0">
        <w:rPr>
          <w:rFonts w:ascii="Bierstadt" w:hAnsi="Bierstadt" w:cstheme="minorHAnsi"/>
          <w:bCs/>
          <w:color w:val="auto"/>
          <w:sz w:val="22"/>
          <w:szCs w:val="22"/>
        </w:rPr>
        <w:t>Come, Thou Almighty King</w:t>
      </w:r>
      <w:r w:rsidRPr="00A105F0">
        <w:rPr>
          <w:rFonts w:ascii="Bierstadt" w:hAnsi="Bierstadt" w:cstheme="minorHAnsi"/>
          <w:bCs/>
          <w:color w:val="auto"/>
          <w:sz w:val="22"/>
          <w:szCs w:val="22"/>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5935"/>
      </w:tblGrid>
      <w:tr w:rsidR="00E2422B" w:rsidRPr="00A105F0" w14:paraId="4198A466" w14:textId="77777777" w:rsidTr="0023079E">
        <w:tc>
          <w:tcPr>
            <w:tcW w:w="535" w:type="dxa"/>
          </w:tcPr>
          <w:p w14:paraId="06C17CD5" w14:textId="208DA8AF" w:rsidR="00E2422B" w:rsidRPr="00A105F0" w:rsidRDefault="00E2422B" w:rsidP="00E2422B">
            <w:pPr>
              <w:widowControl/>
              <w:tabs>
                <w:tab w:val="center" w:pos="2992"/>
                <w:tab w:val="right" w:pos="6480"/>
              </w:tabs>
              <w:ind w:left="0"/>
              <w:jc w:val="both"/>
              <w:rPr>
                <w:rFonts w:ascii="Bierstadt" w:hAnsi="Bierstadt" w:cstheme="minorHAnsi"/>
                <w:b/>
                <w:color w:val="auto"/>
                <w:sz w:val="22"/>
                <w:szCs w:val="22"/>
              </w:rPr>
            </w:pPr>
            <w:r w:rsidRPr="00A105F0">
              <w:rPr>
                <w:rFonts w:ascii="Bierstadt" w:hAnsi="Bierstadt" w:cstheme="minorHAnsi"/>
                <w:b/>
                <w:color w:val="auto"/>
                <w:sz w:val="22"/>
                <w:szCs w:val="22"/>
              </w:rPr>
              <w:t>1</w:t>
            </w:r>
          </w:p>
        </w:tc>
        <w:tc>
          <w:tcPr>
            <w:tcW w:w="5935" w:type="dxa"/>
          </w:tcPr>
          <w:p w14:paraId="52D21C09" w14:textId="77777777" w:rsidR="00E2422B" w:rsidRPr="00A105F0" w:rsidRDefault="00E2422B" w:rsidP="00E2422B">
            <w:pPr>
              <w:widowControl/>
              <w:tabs>
                <w:tab w:val="center" w:pos="2992"/>
                <w:tab w:val="right" w:pos="6480"/>
              </w:tabs>
              <w:ind w:left="0"/>
              <w:rPr>
                <w:rFonts w:ascii="Bierstadt" w:hAnsi="Bierstadt"/>
                <w:color w:val="222222"/>
                <w:sz w:val="22"/>
                <w:szCs w:val="22"/>
              </w:rPr>
            </w:pPr>
            <w:r w:rsidRPr="00A105F0">
              <w:rPr>
                <w:rFonts w:ascii="Bierstadt" w:hAnsi="Bierstadt"/>
                <w:color w:val="222222"/>
                <w:sz w:val="22"/>
                <w:szCs w:val="22"/>
              </w:rPr>
              <w:t>Come, Thou Almighty King,</w:t>
            </w:r>
            <w:r w:rsidRPr="00A105F0">
              <w:rPr>
                <w:rFonts w:ascii="Bierstadt" w:hAnsi="Bierstadt"/>
                <w:color w:val="222222"/>
                <w:sz w:val="22"/>
                <w:szCs w:val="22"/>
              </w:rPr>
              <w:br/>
              <w:t>Help us Thy name to sing,</w:t>
            </w:r>
            <w:r w:rsidRPr="00A105F0">
              <w:rPr>
                <w:rFonts w:ascii="Bierstadt" w:hAnsi="Bierstadt"/>
                <w:color w:val="222222"/>
                <w:sz w:val="22"/>
                <w:szCs w:val="22"/>
              </w:rPr>
              <w:br/>
              <w:t>Help us to praise.</w:t>
            </w:r>
            <w:r w:rsidRPr="00A105F0">
              <w:rPr>
                <w:rFonts w:ascii="Bierstadt" w:hAnsi="Bierstadt"/>
                <w:color w:val="222222"/>
                <w:sz w:val="22"/>
                <w:szCs w:val="22"/>
              </w:rPr>
              <w:br/>
              <w:t>Father all-glorious,</w:t>
            </w:r>
            <w:r w:rsidRPr="00A105F0">
              <w:rPr>
                <w:rFonts w:ascii="Bierstadt" w:hAnsi="Bierstadt"/>
                <w:color w:val="222222"/>
                <w:sz w:val="22"/>
                <w:szCs w:val="22"/>
              </w:rPr>
              <w:br/>
              <w:t>O'er all victorious,</w:t>
            </w:r>
            <w:r w:rsidRPr="00A105F0">
              <w:rPr>
                <w:rFonts w:ascii="Bierstadt" w:hAnsi="Bierstadt"/>
                <w:color w:val="222222"/>
                <w:sz w:val="22"/>
                <w:szCs w:val="22"/>
              </w:rPr>
              <w:br/>
              <w:t>Come and reign over us,</w:t>
            </w:r>
            <w:r w:rsidRPr="00A105F0">
              <w:rPr>
                <w:rFonts w:ascii="Bierstadt" w:hAnsi="Bierstadt"/>
                <w:color w:val="222222"/>
                <w:sz w:val="22"/>
                <w:szCs w:val="22"/>
              </w:rPr>
              <w:br/>
              <w:t>Ancient of Days.</w:t>
            </w:r>
          </w:p>
          <w:p w14:paraId="47DE98CC" w14:textId="5151078A" w:rsidR="00E2422B" w:rsidRPr="00A105F0" w:rsidRDefault="00E2422B" w:rsidP="00E2422B">
            <w:pPr>
              <w:widowControl/>
              <w:tabs>
                <w:tab w:val="center" w:pos="2992"/>
                <w:tab w:val="right" w:pos="6480"/>
              </w:tabs>
              <w:ind w:left="0"/>
              <w:rPr>
                <w:rFonts w:ascii="Bierstadt" w:hAnsi="Bierstadt" w:cstheme="minorHAnsi"/>
                <w:bCs/>
                <w:color w:val="auto"/>
                <w:sz w:val="22"/>
                <w:szCs w:val="22"/>
              </w:rPr>
            </w:pPr>
          </w:p>
        </w:tc>
      </w:tr>
      <w:tr w:rsidR="00E2422B" w:rsidRPr="00A105F0" w14:paraId="7751288F" w14:textId="77777777" w:rsidTr="0023079E">
        <w:tc>
          <w:tcPr>
            <w:tcW w:w="535" w:type="dxa"/>
          </w:tcPr>
          <w:p w14:paraId="17E7B22D" w14:textId="758CF50C" w:rsidR="00E2422B" w:rsidRPr="00A105F0" w:rsidRDefault="00E2422B" w:rsidP="00E2422B">
            <w:pPr>
              <w:widowControl/>
              <w:tabs>
                <w:tab w:val="center" w:pos="2992"/>
                <w:tab w:val="right" w:pos="6480"/>
              </w:tabs>
              <w:ind w:left="0"/>
              <w:jc w:val="both"/>
              <w:rPr>
                <w:rFonts w:ascii="Bierstadt" w:hAnsi="Bierstadt" w:cstheme="minorHAnsi"/>
                <w:b/>
                <w:color w:val="auto"/>
                <w:sz w:val="22"/>
                <w:szCs w:val="22"/>
              </w:rPr>
            </w:pPr>
            <w:r w:rsidRPr="00A105F0">
              <w:rPr>
                <w:rFonts w:ascii="Bierstadt" w:hAnsi="Bierstadt" w:cstheme="minorHAnsi"/>
                <w:b/>
                <w:color w:val="auto"/>
                <w:sz w:val="22"/>
                <w:szCs w:val="22"/>
              </w:rPr>
              <w:t>2</w:t>
            </w:r>
          </w:p>
        </w:tc>
        <w:tc>
          <w:tcPr>
            <w:tcW w:w="5935" w:type="dxa"/>
          </w:tcPr>
          <w:p w14:paraId="4D8D78F4" w14:textId="77777777" w:rsidR="00E2422B" w:rsidRPr="00A105F0" w:rsidRDefault="00E2422B" w:rsidP="00E2422B">
            <w:pPr>
              <w:widowControl/>
              <w:tabs>
                <w:tab w:val="center" w:pos="2992"/>
                <w:tab w:val="right" w:pos="6480"/>
              </w:tabs>
              <w:ind w:left="0"/>
              <w:rPr>
                <w:rFonts w:ascii="Bierstadt" w:hAnsi="Bierstadt"/>
                <w:color w:val="222222"/>
                <w:sz w:val="22"/>
                <w:szCs w:val="22"/>
              </w:rPr>
            </w:pPr>
            <w:r w:rsidRPr="00A105F0">
              <w:rPr>
                <w:rFonts w:ascii="Bierstadt" w:hAnsi="Bierstadt"/>
                <w:color w:val="222222"/>
                <w:sz w:val="22"/>
                <w:szCs w:val="22"/>
              </w:rPr>
              <w:t>Come, Thou Incarnate Word,</w:t>
            </w:r>
            <w:r w:rsidRPr="00A105F0">
              <w:rPr>
                <w:rFonts w:ascii="Bierstadt" w:hAnsi="Bierstadt"/>
                <w:color w:val="222222"/>
                <w:sz w:val="22"/>
                <w:szCs w:val="22"/>
              </w:rPr>
              <w:br/>
              <w:t>Gird on Thy mighty sword,</w:t>
            </w:r>
            <w:r w:rsidRPr="00A105F0">
              <w:rPr>
                <w:rFonts w:ascii="Bierstadt" w:hAnsi="Bierstadt"/>
                <w:color w:val="222222"/>
                <w:sz w:val="22"/>
                <w:szCs w:val="22"/>
              </w:rPr>
              <w:br/>
              <w:t>Our prayer attend.</w:t>
            </w:r>
            <w:r w:rsidRPr="00A105F0">
              <w:rPr>
                <w:rFonts w:ascii="Bierstadt" w:hAnsi="Bierstadt"/>
                <w:color w:val="222222"/>
                <w:sz w:val="22"/>
                <w:szCs w:val="22"/>
              </w:rPr>
              <w:br/>
            </w:r>
            <w:r w:rsidRPr="00A105F0">
              <w:rPr>
                <w:rFonts w:ascii="Bierstadt" w:hAnsi="Bierstadt"/>
                <w:color w:val="222222"/>
                <w:sz w:val="22"/>
                <w:szCs w:val="22"/>
              </w:rPr>
              <w:lastRenderedPageBreak/>
              <w:t>Come and Thy people bless</w:t>
            </w:r>
            <w:r w:rsidRPr="00A105F0">
              <w:rPr>
                <w:rFonts w:ascii="Bierstadt" w:hAnsi="Bierstadt"/>
                <w:color w:val="222222"/>
                <w:sz w:val="22"/>
                <w:szCs w:val="22"/>
              </w:rPr>
              <w:br/>
              <w:t>And give Thy Word success;</w:t>
            </w:r>
            <w:r w:rsidRPr="00A105F0">
              <w:rPr>
                <w:rFonts w:ascii="Bierstadt" w:hAnsi="Bierstadt"/>
                <w:color w:val="222222"/>
                <w:sz w:val="22"/>
                <w:szCs w:val="22"/>
              </w:rPr>
              <w:br/>
              <w:t>Stablish Thy righteousness,</w:t>
            </w:r>
            <w:r w:rsidRPr="00A105F0">
              <w:rPr>
                <w:rFonts w:ascii="Bierstadt" w:hAnsi="Bierstadt"/>
                <w:color w:val="222222"/>
                <w:sz w:val="22"/>
                <w:szCs w:val="22"/>
              </w:rPr>
              <w:br/>
              <w:t>Savior and Friend!</w:t>
            </w:r>
          </w:p>
          <w:p w14:paraId="2EAB2903" w14:textId="2557FA1E" w:rsidR="00E2422B" w:rsidRPr="00A105F0" w:rsidRDefault="00E2422B" w:rsidP="00E2422B">
            <w:pPr>
              <w:widowControl/>
              <w:tabs>
                <w:tab w:val="center" w:pos="2992"/>
                <w:tab w:val="right" w:pos="6480"/>
              </w:tabs>
              <w:ind w:left="0"/>
              <w:rPr>
                <w:rFonts w:ascii="Bierstadt" w:hAnsi="Bierstadt" w:cstheme="minorHAnsi"/>
                <w:bCs/>
                <w:color w:val="auto"/>
                <w:sz w:val="22"/>
                <w:szCs w:val="22"/>
              </w:rPr>
            </w:pPr>
          </w:p>
        </w:tc>
      </w:tr>
      <w:tr w:rsidR="00E2422B" w:rsidRPr="00A105F0" w14:paraId="4CAEDBD9" w14:textId="77777777" w:rsidTr="0023079E">
        <w:tc>
          <w:tcPr>
            <w:tcW w:w="535" w:type="dxa"/>
          </w:tcPr>
          <w:p w14:paraId="7F8DF94C" w14:textId="3BA1C565" w:rsidR="00E2422B" w:rsidRPr="00A105F0" w:rsidRDefault="00E2422B" w:rsidP="00E2422B">
            <w:pPr>
              <w:widowControl/>
              <w:tabs>
                <w:tab w:val="center" w:pos="2992"/>
                <w:tab w:val="right" w:pos="6480"/>
              </w:tabs>
              <w:ind w:left="0"/>
              <w:jc w:val="both"/>
              <w:rPr>
                <w:rFonts w:ascii="Bierstadt" w:hAnsi="Bierstadt" w:cstheme="minorHAnsi"/>
                <w:b/>
                <w:color w:val="auto"/>
                <w:sz w:val="22"/>
                <w:szCs w:val="22"/>
              </w:rPr>
            </w:pPr>
            <w:r w:rsidRPr="00A105F0">
              <w:rPr>
                <w:rFonts w:ascii="Bierstadt" w:hAnsi="Bierstadt" w:cstheme="minorHAnsi"/>
                <w:b/>
                <w:color w:val="auto"/>
                <w:sz w:val="22"/>
                <w:szCs w:val="22"/>
              </w:rPr>
              <w:lastRenderedPageBreak/>
              <w:t>3</w:t>
            </w:r>
          </w:p>
        </w:tc>
        <w:tc>
          <w:tcPr>
            <w:tcW w:w="5935" w:type="dxa"/>
          </w:tcPr>
          <w:p w14:paraId="403DAF73" w14:textId="77777777" w:rsidR="00E2422B" w:rsidRPr="00A105F0" w:rsidRDefault="00E2422B" w:rsidP="00E2422B">
            <w:pPr>
              <w:widowControl/>
              <w:tabs>
                <w:tab w:val="center" w:pos="2992"/>
                <w:tab w:val="right" w:pos="6480"/>
              </w:tabs>
              <w:ind w:left="0"/>
              <w:rPr>
                <w:rFonts w:ascii="Bierstadt" w:hAnsi="Bierstadt"/>
                <w:color w:val="222222"/>
                <w:sz w:val="22"/>
                <w:szCs w:val="22"/>
              </w:rPr>
            </w:pPr>
            <w:r w:rsidRPr="00A105F0">
              <w:rPr>
                <w:rFonts w:ascii="Bierstadt" w:hAnsi="Bierstadt"/>
                <w:color w:val="222222"/>
                <w:sz w:val="22"/>
                <w:szCs w:val="22"/>
              </w:rPr>
              <w:t>Come, holy Comforter,</w:t>
            </w:r>
            <w:r w:rsidRPr="00A105F0">
              <w:rPr>
                <w:rFonts w:ascii="Bierstadt" w:hAnsi="Bierstadt"/>
                <w:color w:val="222222"/>
                <w:sz w:val="22"/>
                <w:szCs w:val="22"/>
              </w:rPr>
              <w:br/>
              <w:t>Thy sacred witness bear</w:t>
            </w:r>
            <w:r w:rsidRPr="00A105F0">
              <w:rPr>
                <w:rFonts w:ascii="Bierstadt" w:hAnsi="Bierstadt"/>
                <w:color w:val="222222"/>
                <w:sz w:val="22"/>
                <w:szCs w:val="22"/>
              </w:rPr>
              <w:br/>
              <w:t>In this glad hour.</w:t>
            </w:r>
            <w:r w:rsidRPr="00A105F0">
              <w:rPr>
                <w:rFonts w:ascii="Bierstadt" w:hAnsi="Bierstadt"/>
                <w:color w:val="222222"/>
                <w:sz w:val="22"/>
                <w:szCs w:val="22"/>
              </w:rPr>
              <w:br/>
              <w:t>Thou, who almighty art,</w:t>
            </w:r>
            <w:r w:rsidRPr="00A105F0">
              <w:rPr>
                <w:rFonts w:ascii="Bierstadt" w:hAnsi="Bierstadt"/>
                <w:color w:val="222222"/>
                <w:sz w:val="22"/>
                <w:szCs w:val="22"/>
              </w:rPr>
              <w:br/>
              <w:t xml:space="preserve">Now rule in </w:t>
            </w:r>
            <w:proofErr w:type="spellStart"/>
            <w:r w:rsidRPr="00A105F0">
              <w:rPr>
                <w:rFonts w:ascii="Bierstadt" w:hAnsi="Bierstadt"/>
                <w:color w:val="222222"/>
                <w:sz w:val="22"/>
                <w:szCs w:val="22"/>
              </w:rPr>
              <w:t>ev'ry</w:t>
            </w:r>
            <w:proofErr w:type="spellEnd"/>
            <w:r w:rsidRPr="00A105F0">
              <w:rPr>
                <w:rFonts w:ascii="Bierstadt" w:hAnsi="Bierstadt"/>
                <w:color w:val="222222"/>
                <w:sz w:val="22"/>
                <w:szCs w:val="22"/>
              </w:rPr>
              <w:t xml:space="preserve"> heart</w:t>
            </w:r>
            <w:r w:rsidRPr="00A105F0">
              <w:rPr>
                <w:rFonts w:ascii="Bierstadt" w:hAnsi="Bierstadt"/>
                <w:color w:val="222222"/>
                <w:sz w:val="22"/>
                <w:szCs w:val="22"/>
              </w:rPr>
              <w:br/>
              <w:t>And ne'er from us depart,</w:t>
            </w:r>
            <w:r w:rsidRPr="00A105F0">
              <w:rPr>
                <w:rFonts w:ascii="Bierstadt" w:hAnsi="Bierstadt"/>
                <w:color w:val="222222"/>
                <w:sz w:val="22"/>
                <w:szCs w:val="22"/>
              </w:rPr>
              <w:br/>
              <w:t xml:space="preserve">Spirit of </w:t>
            </w:r>
            <w:proofErr w:type="spellStart"/>
            <w:r w:rsidRPr="00A105F0">
              <w:rPr>
                <w:rFonts w:ascii="Bierstadt" w:hAnsi="Bierstadt"/>
                <w:color w:val="222222"/>
                <w:sz w:val="22"/>
                <w:szCs w:val="22"/>
              </w:rPr>
              <w:t>Pow'r</w:t>
            </w:r>
            <w:proofErr w:type="spellEnd"/>
            <w:r w:rsidRPr="00A105F0">
              <w:rPr>
                <w:rFonts w:ascii="Bierstadt" w:hAnsi="Bierstadt"/>
                <w:color w:val="222222"/>
                <w:sz w:val="22"/>
                <w:szCs w:val="22"/>
              </w:rPr>
              <w:t>!</w:t>
            </w:r>
          </w:p>
          <w:p w14:paraId="04A1C27D" w14:textId="321A9C18" w:rsidR="00E2422B" w:rsidRPr="00A105F0" w:rsidRDefault="00E2422B" w:rsidP="00E2422B">
            <w:pPr>
              <w:widowControl/>
              <w:tabs>
                <w:tab w:val="center" w:pos="2992"/>
                <w:tab w:val="right" w:pos="6480"/>
              </w:tabs>
              <w:ind w:left="0"/>
              <w:rPr>
                <w:rFonts w:ascii="Bierstadt" w:hAnsi="Bierstadt" w:cstheme="minorHAnsi"/>
                <w:bCs/>
                <w:color w:val="auto"/>
                <w:sz w:val="22"/>
                <w:szCs w:val="22"/>
              </w:rPr>
            </w:pPr>
          </w:p>
        </w:tc>
      </w:tr>
      <w:tr w:rsidR="00E2422B" w:rsidRPr="00A105F0" w14:paraId="54C39CD4" w14:textId="77777777" w:rsidTr="0023079E">
        <w:tc>
          <w:tcPr>
            <w:tcW w:w="535" w:type="dxa"/>
          </w:tcPr>
          <w:p w14:paraId="6B34F4A3" w14:textId="481E8D3B" w:rsidR="00E2422B" w:rsidRPr="00A105F0" w:rsidRDefault="00E2422B" w:rsidP="00E2422B">
            <w:pPr>
              <w:widowControl/>
              <w:tabs>
                <w:tab w:val="center" w:pos="2992"/>
                <w:tab w:val="right" w:pos="6480"/>
              </w:tabs>
              <w:ind w:left="0"/>
              <w:jc w:val="both"/>
              <w:rPr>
                <w:rFonts w:ascii="Bierstadt" w:hAnsi="Bierstadt" w:cstheme="minorHAnsi"/>
                <w:b/>
                <w:color w:val="auto"/>
                <w:sz w:val="22"/>
                <w:szCs w:val="22"/>
              </w:rPr>
            </w:pPr>
            <w:r w:rsidRPr="00A105F0">
              <w:rPr>
                <w:rFonts w:ascii="Bierstadt" w:hAnsi="Bierstadt" w:cstheme="minorHAnsi"/>
                <w:b/>
                <w:color w:val="auto"/>
                <w:sz w:val="22"/>
                <w:szCs w:val="22"/>
              </w:rPr>
              <w:t>4</w:t>
            </w:r>
          </w:p>
        </w:tc>
        <w:tc>
          <w:tcPr>
            <w:tcW w:w="5935" w:type="dxa"/>
          </w:tcPr>
          <w:p w14:paraId="699A0520" w14:textId="78B1BCFB" w:rsidR="00E2422B" w:rsidRPr="00A105F0" w:rsidRDefault="00E2422B" w:rsidP="00E2422B">
            <w:pPr>
              <w:widowControl/>
              <w:tabs>
                <w:tab w:val="center" w:pos="2992"/>
                <w:tab w:val="right" w:pos="6480"/>
              </w:tabs>
              <w:ind w:left="0"/>
              <w:rPr>
                <w:rFonts w:ascii="Bierstadt" w:hAnsi="Bierstadt" w:cstheme="minorHAnsi"/>
                <w:bCs/>
                <w:color w:val="auto"/>
                <w:sz w:val="22"/>
                <w:szCs w:val="22"/>
              </w:rPr>
            </w:pPr>
            <w:r w:rsidRPr="00A105F0">
              <w:rPr>
                <w:rFonts w:ascii="Bierstadt" w:hAnsi="Bierstadt"/>
                <w:color w:val="222222"/>
                <w:sz w:val="22"/>
                <w:szCs w:val="22"/>
              </w:rPr>
              <w:t>To the great One in Three</w:t>
            </w:r>
            <w:r w:rsidRPr="00A105F0">
              <w:rPr>
                <w:rFonts w:ascii="Bierstadt" w:hAnsi="Bierstadt"/>
                <w:color w:val="222222"/>
                <w:sz w:val="22"/>
                <w:szCs w:val="22"/>
              </w:rPr>
              <w:br/>
              <w:t>Eternal praises be</w:t>
            </w:r>
            <w:r w:rsidRPr="00A105F0">
              <w:rPr>
                <w:rFonts w:ascii="Bierstadt" w:hAnsi="Bierstadt"/>
                <w:color w:val="222222"/>
                <w:sz w:val="22"/>
                <w:szCs w:val="22"/>
              </w:rPr>
              <w:br/>
              <w:t>Hence evermore!</w:t>
            </w:r>
            <w:r w:rsidRPr="00A105F0">
              <w:rPr>
                <w:rFonts w:ascii="Bierstadt" w:hAnsi="Bierstadt"/>
                <w:color w:val="222222"/>
                <w:sz w:val="22"/>
                <w:szCs w:val="22"/>
              </w:rPr>
              <w:br/>
              <w:t xml:space="preserve">His </w:t>
            </w:r>
            <w:proofErr w:type="spellStart"/>
            <w:r w:rsidRPr="00A105F0">
              <w:rPr>
                <w:rFonts w:ascii="Bierstadt" w:hAnsi="Bierstadt"/>
                <w:color w:val="222222"/>
                <w:sz w:val="22"/>
                <w:szCs w:val="22"/>
              </w:rPr>
              <w:t>sov'reign</w:t>
            </w:r>
            <w:proofErr w:type="spellEnd"/>
            <w:r w:rsidRPr="00A105F0">
              <w:rPr>
                <w:rFonts w:ascii="Bierstadt" w:hAnsi="Bierstadt"/>
                <w:color w:val="222222"/>
                <w:sz w:val="22"/>
                <w:szCs w:val="22"/>
              </w:rPr>
              <w:t xml:space="preserve"> majesty</w:t>
            </w:r>
            <w:r w:rsidRPr="00A105F0">
              <w:rPr>
                <w:rFonts w:ascii="Bierstadt" w:hAnsi="Bierstadt"/>
                <w:color w:val="222222"/>
                <w:sz w:val="22"/>
                <w:szCs w:val="22"/>
              </w:rPr>
              <w:br/>
              <w:t>May we in glory see,</w:t>
            </w:r>
            <w:r w:rsidRPr="00A105F0">
              <w:rPr>
                <w:rFonts w:ascii="Bierstadt" w:hAnsi="Bierstadt"/>
                <w:color w:val="222222"/>
                <w:sz w:val="22"/>
                <w:szCs w:val="22"/>
              </w:rPr>
              <w:br/>
              <w:t>And to eternity</w:t>
            </w:r>
            <w:r w:rsidRPr="00A105F0">
              <w:rPr>
                <w:rFonts w:ascii="Bierstadt" w:hAnsi="Bierstadt"/>
                <w:color w:val="222222"/>
                <w:sz w:val="22"/>
                <w:szCs w:val="22"/>
              </w:rPr>
              <w:br/>
              <w:t>Love and adore~</w:t>
            </w:r>
          </w:p>
        </w:tc>
      </w:tr>
    </w:tbl>
    <w:p w14:paraId="604DDA7B" w14:textId="77777777" w:rsidR="0023079E" w:rsidRPr="00A105F0" w:rsidRDefault="0023079E" w:rsidP="001F52B9">
      <w:pPr>
        <w:widowControl/>
        <w:tabs>
          <w:tab w:val="center" w:pos="2992"/>
          <w:tab w:val="right" w:pos="6480"/>
        </w:tabs>
        <w:ind w:left="0"/>
        <w:jc w:val="both"/>
        <w:rPr>
          <w:rFonts w:ascii="Bierstadt" w:hAnsi="Bierstadt" w:cstheme="minorHAnsi"/>
          <w:b/>
          <w:color w:val="auto"/>
          <w:sz w:val="22"/>
          <w:szCs w:val="22"/>
        </w:rPr>
      </w:pPr>
    </w:p>
    <w:p w14:paraId="54194488" w14:textId="77777777" w:rsidR="005B03C7" w:rsidRPr="00A105F0" w:rsidRDefault="005B03C7" w:rsidP="001F52B9">
      <w:pPr>
        <w:widowControl/>
        <w:tabs>
          <w:tab w:val="center" w:pos="2992"/>
          <w:tab w:val="right" w:pos="6480"/>
        </w:tabs>
        <w:ind w:left="0"/>
        <w:jc w:val="both"/>
        <w:rPr>
          <w:rFonts w:ascii="Bierstadt" w:hAnsi="Bierstadt" w:cstheme="minorHAnsi"/>
          <w:b/>
          <w:color w:val="auto"/>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3420"/>
        <w:gridCol w:w="1790"/>
      </w:tblGrid>
      <w:tr w:rsidR="001321EB" w:rsidRPr="00A105F0" w14:paraId="368923E8" w14:textId="77777777" w:rsidTr="00470065">
        <w:tc>
          <w:tcPr>
            <w:tcW w:w="1350" w:type="dxa"/>
          </w:tcPr>
          <w:p w14:paraId="6866F6A9" w14:textId="77777777" w:rsidR="001321EB" w:rsidRPr="00A105F0" w:rsidRDefault="001321EB" w:rsidP="00883FFB">
            <w:pPr>
              <w:pStyle w:val="NormalWeb"/>
              <w:tabs>
                <w:tab w:val="right" w:pos="6480"/>
              </w:tabs>
              <w:rPr>
                <w:rFonts w:ascii="Bierstadt" w:hAnsi="Bierstadt" w:cstheme="minorHAnsi"/>
                <w:b/>
                <w:sz w:val="22"/>
                <w:szCs w:val="22"/>
              </w:rPr>
            </w:pPr>
            <w:r w:rsidRPr="00A105F0">
              <w:rPr>
                <w:rFonts w:ascii="Bierstadt" w:hAnsi="Bierstadt" w:cstheme="minorHAnsi"/>
                <w:b/>
                <w:sz w:val="22"/>
                <w:szCs w:val="22"/>
              </w:rPr>
              <w:t>SERMON</w:t>
            </w:r>
          </w:p>
        </w:tc>
        <w:tc>
          <w:tcPr>
            <w:tcW w:w="3420" w:type="dxa"/>
          </w:tcPr>
          <w:p w14:paraId="5111A8C1" w14:textId="06EF0E58" w:rsidR="001321EB" w:rsidRPr="00A105F0" w:rsidRDefault="00983904" w:rsidP="00C45FE2">
            <w:pPr>
              <w:pStyle w:val="NormalWeb"/>
              <w:tabs>
                <w:tab w:val="right" w:pos="6480"/>
              </w:tabs>
              <w:jc w:val="center"/>
              <w:rPr>
                <w:rFonts w:ascii="Bierstadt" w:hAnsi="Bierstadt" w:cstheme="minorHAnsi"/>
                <w:b/>
                <w:sz w:val="22"/>
                <w:szCs w:val="22"/>
              </w:rPr>
            </w:pPr>
            <w:r w:rsidRPr="00A105F0">
              <w:rPr>
                <w:rFonts w:ascii="Bierstadt" w:hAnsi="Bierstadt" w:cstheme="minorHAnsi"/>
                <w:b/>
                <w:sz w:val="22"/>
                <w:szCs w:val="22"/>
              </w:rPr>
              <w:t>“</w:t>
            </w:r>
            <w:r w:rsidR="001E3818" w:rsidRPr="00A105F0">
              <w:rPr>
                <w:rFonts w:ascii="Bierstadt" w:hAnsi="Bierstadt" w:cstheme="minorHAnsi"/>
                <w:b/>
                <w:sz w:val="22"/>
                <w:szCs w:val="22"/>
              </w:rPr>
              <w:t>Our Memorial Stones</w:t>
            </w:r>
            <w:r w:rsidRPr="00A105F0">
              <w:rPr>
                <w:rFonts w:ascii="Bierstadt" w:hAnsi="Bierstadt" w:cstheme="minorHAnsi"/>
                <w:b/>
                <w:sz w:val="22"/>
                <w:szCs w:val="22"/>
              </w:rPr>
              <w:t>”</w:t>
            </w:r>
          </w:p>
        </w:tc>
        <w:tc>
          <w:tcPr>
            <w:tcW w:w="1790" w:type="dxa"/>
          </w:tcPr>
          <w:p w14:paraId="2D83DB84" w14:textId="07B1B617" w:rsidR="001321EB" w:rsidRPr="00A105F0" w:rsidRDefault="005B69C0" w:rsidP="00883FFB">
            <w:pPr>
              <w:pStyle w:val="NormalWeb"/>
              <w:tabs>
                <w:tab w:val="right" w:pos="6480"/>
              </w:tabs>
              <w:jc w:val="right"/>
              <w:rPr>
                <w:rFonts w:ascii="Bierstadt" w:hAnsi="Bierstadt" w:cstheme="minorHAnsi"/>
                <w:b/>
                <w:bCs/>
                <w:sz w:val="22"/>
                <w:szCs w:val="22"/>
              </w:rPr>
            </w:pPr>
            <w:r w:rsidRPr="00A105F0">
              <w:rPr>
                <w:rFonts w:ascii="Bierstadt" w:hAnsi="Bierstadt" w:cstheme="minorHAnsi"/>
                <w:b/>
                <w:bCs/>
                <w:sz w:val="22"/>
                <w:szCs w:val="22"/>
              </w:rPr>
              <w:t>Joshua 24: 27</w:t>
            </w:r>
          </w:p>
        </w:tc>
      </w:tr>
    </w:tbl>
    <w:p w14:paraId="463343A9" w14:textId="77777777" w:rsidR="00B236FB" w:rsidRPr="00A105F0" w:rsidRDefault="00B236FB" w:rsidP="009E60C4">
      <w:pPr>
        <w:pStyle w:val="NormalWeb"/>
        <w:tabs>
          <w:tab w:val="right" w:pos="6480"/>
        </w:tabs>
        <w:jc w:val="both"/>
        <w:rPr>
          <w:rFonts w:ascii="Bierstadt" w:hAnsi="Bierstadt" w:cstheme="minorHAnsi"/>
          <w:b/>
          <w:sz w:val="16"/>
          <w:szCs w:val="16"/>
        </w:rPr>
      </w:pPr>
    </w:p>
    <w:p w14:paraId="2A784108" w14:textId="77777777" w:rsidR="00982E1D" w:rsidRPr="00A105F0" w:rsidRDefault="00982E1D" w:rsidP="00982E1D">
      <w:pPr>
        <w:tabs>
          <w:tab w:val="right" w:pos="6768"/>
        </w:tabs>
        <w:suppressAutoHyphens/>
        <w:ind w:left="0"/>
        <w:jc w:val="both"/>
        <w:rPr>
          <w:rFonts w:ascii="Bierstadt" w:hAnsi="Bierstadt" w:cstheme="minorHAnsi"/>
          <w:b/>
          <w:sz w:val="20"/>
          <w:szCs w:val="20"/>
        </w:rPr>
      </w:pPr>
    </w:p>
    <w:p w14:paraId="6263A1A7" w14:textId="77777777" w:rsidR="00982E1D" w:rsidRPr="00A105F0" w:rsidRDefault="00982E1D" w:rsidP="00982E1D">
      <w:pPr>
        <w:pStyle w:val="BodyText3"/>
        <w:tabs>
          <w:tab w:val="left" w:pos="540"/>
        </w:tabs>
        <w:jc w:val="center"/>
        <w:rPr>
          <w:rFonts w:ascii="Bierstadt" w:hAnsi="Bierstadt" w:cstheme="minorHAnsi"/>
          <w:b/>
        </w:rPr>
      </w:pPr>
      <w:r w:rsidRPr="00A105F0">
        <w:rPr>
          <w:rFonts w:ascii="Bierstadt" w:hAnsi="Bierstadt" w:cstheme="minorHAnsi"/>
          <w:b/>
        </w:rPr>
        <w:t>THE GIVING OF OUR TITHES and SACRIFICIAL GIFTS</w:t>
      </w:r>
    </w:p>
    <w:p w14:paraId="233D6407" w14:textId="77777777" w:rsidR="00982E1D" w:rsidRPr="00A105F0" w:rsidRDefault="00982E1D" w:rsidP="00982E1D">
      <w:pPr>
        <w:pStyle w:val="BodyText3"/>
        <w:tabs>
          <w:tab w:val="left" w:pos="540"/>
        </w:tabs>
        <w:jc w:val="center"/>
        <w:rPr>
          <w:rFonts w:ascii="Bierstadt" w:hAnsi="Bierstadt" w:cstheme="minorHAnsi"/>
          <w:b/>
          <w:sz w:val="16"/>
          <w:szCs w:val="16"/>
        </w:rPr>
      </w:pPr>
    </w:p>
    <w:p w14:paraId="05332AA7" w14:textId="77777777" w:rsidR="00982E1D" w:rsidRPr="00A105F0" w:rsidRDefault="00982E1D" w:rsidP="00982E1D">
      <w:pPr>
        <w:pStyle w:val="BodyText3"/>
        <w:keepLines/>
        <w:widowControl w:val="0"/>
        <w:tabs>
          <w:tab w:val="left" w:pos="540"/>
          <w:tab w:val="right" w:pos="6480"/>
        </w:tabs>
        <w:rPr>
          <w:rFonts w:ascii="Bierstadt" w:hAnsi="Bierstadt" w:cstheme="minorHAnsi"/>
          <w:i/>
        </w:rPr>
      </w:pPr>
      <w:r w:rsidRPr="00A105F0">
        <w:rPr>
          <w:rFonts w:ascii="Bierstadt" w:hAnsi="Bierstadt" w:cstheme="minorHAnsi"/>
          <w:b/>
        </w:rPr>
        <w:t xml:space="preserve">OFFERING                                       </w:t>
      </w:r>
      <w:proofErr w:type="spellStart"/>
      <w:r w:rsidRPr="00A105F0">
        <w:rPr>
          <w:rFonts w:ascii="Bierstadt" w:hAnsi="Bierstadt" w:cstheme="minorHAnsi"/>
          <w:b/>
        </w:rPr>
        <w:t>OFFERING</w:t>
      </w:r>
      <w:proofErr w:type="spellEnd"/>
      <w:r w:rsidRPr="00A105F0">
        <w:rPr>
          <w:rFonts w:ascii="Bierstadt" w:hAnsi="Bierstadt" w:cstheme="minorHAnsi"/>
          <w:b/>
        </w:rPr>
        <w:t xml:space="preserve"> PRAYER </w:t>
      </w:r>
      <w:r w:rsidRPr="00A105F0">
        <w:rPr>
          <w:rFonts w:ascii="Bierstadt" w:hAnsi="Bierstadt" w:cstheme="minorHAnsi"/>
          <w:i/>
          <w:sz w:val="14"/>
          <w:szCs w:val="14"/>
        </w:rPr>
        <w:t>(Pastor)</w:t>
      </w:r>
    </w:p>
    <w:p w14:paraId="16F7EE6F" w14:textId="77777777" w:rsidR="00982E1D" w:rsidRPr="00A105F0" w:rsidRDefault="00982E1D" w:rsidP="00982E1D">
      <w:pPr>
        <w:pStyle w:val="BodyText3"/>
        <w:keepLines/>
        <w:widowControl w:val="0"/>
        <w:tabs>
          <w:tab w:val="left" w:pos="540"/>
          <w:tab w:val="right" w:pos="6480"/>
        </w:tabs>
        <w:rPr>
          <w:rFonts w:ascii="Bierstadt" w:hAnsi="Bierstadt" w:cstheme="minorHAnsi"/>
          <w:b/>
          <w:sz w:val="2"/>
          <w:szCs w:val="2"/>
        </w:rPr>
      </w:pPr>
    </w:p>
    <w:p w14:paraId="4082E0C8" w14:textId="77777777" w:rsidR="00982E1D" w:rsidRPr="00A105F0" w:rsidRDefault="00FE0611" w:rsidP="00982E1D">
      <w:pPr>
        <w:pStyle w:val="BodyText3"/>
        <w:keepLines/>
        <w:widowControl w:val="0"/>
        <w:tabs>
          <w:tab w:val="left" w:pos="540"/>
          <w:tab w:val="right" w:pos="6480"/>
        </w:tabs>
        <w:rPr>
          <w:rFonts w:ascii="Bierstadt" w:hAnsi="Bierstadt" w:cstheme="minorHAnsi"/>
          <w:b/>
        </w:rPr>
      </w:pPr>
      <w:r w:rsidRPr="00A105F0">
        <w:rPr>
          <w:rFonts w:ascii="Bierstadt" w:hAnsi="Bierstadt" w:cstheme="minorHAnsi"/>
          <w:b/>
        </w:rPr>
        <w:br/>
      </w:r>
      <w:r w:rsidR="00982E1D" w:rsidRPr="00A105F0">
        <w:rPr>
          <w:rFonts w:ascii="Bierstadt" w:hAnsi="Bierstadt" w:cstheme="minorHAnsi"/>
          <w:b/>
        </w:rPr>
        <w:t>THE PRAYERS</w:t>
      </w:r>
    </w:p>
    <w:p w14:paraId="77F624EE" w14:textId="77777777" w:rsidR="00982E1D" w:rsidRPr="00F17FCD" w:rsidRDefault="00982E1D" w:rsidP="00982E1D">
      <w:pPr>
        <w:pStyle w:val="BodyText3"/>
        <w:tabs>
          <w:tab w:val="left" w:pos="360"/>
          <w:tab w:val="right" w:pos="6480"/>
        </w:tabs>
        <w:rPr>
          <w:rFonts w:ascii="Bierstadt" w:hAnsi="Bierstadt" w:cstheme="minorHAnsi"/>
          <w:b/>
          <w:sz w:val="4"/>
          <w:szCs w:val="4"/>
        </w:rPr>
      </w:pPr>
    </w:p>
    <w:p w14:paraId="38F3BB38" w14:textId="77777777" w:rsidR="00982E1D" w:rsidRPr="00A105F0" w:rsidRDefault="00982E1D" w:rsidP="00982E1D">
      <w:pPr>
        <w:pStyle w:val="BodyText3"/>
        <w:tabs>
          <w:tab w:val="left" w:pos="360"/>
          <w:tab w:val="right" w:pos="6480"/>
        </w:tabs>
        <w:rPr>
          <w:rFonts w:ascii="Bierstadt" w:hAnsi="Bierstadt" w:cstheme="minorHAnsi"/>
          <w:i/>
        </w:rPr>
      </w:pPr>
      <w:r w:rsidRPr="00A105F0">
        <w:rPr>
          <w:rFonts w:ascii="Bierstadt" w:hAnsi="Bierstadt" w:cstheme="minorHAnsi"/>
          <w:b/>
        </w:rPr>
        <w:t xml:space="preserve">SPECIAL INTERCESSIONS </w:t>
      </w:r>
      <w:r w:rsidRPr="00A105F0">
        <w:rPr>
          <w:rFonts w:ascii="Bierstadt" w:hAnsi="Bierstadt" w:cstheme="minorHAnsi"/>
          <w:i/>
          <w:sz w:val="14"/>
          <w:szCs w:val="14"/>
        </w:rPr>
        <w:t>(Pastor)</w:t>
      </w:r>
    </w:p>
    <w:p w14:paraId="79621773" w14:textId="77777777" w:rsidR="00460179" w:rsidRPr="00A105F0" w:rsidRDefault="00460179" w:rsidP="00982E1D">
      <w:pPr>
        <w:pStyle w:val="BodyText3"/>
        <w:tabs>
          <w:tab w:val="left" w:pos="360"/>
          <w:tab w:val="right" w:pos="6480"/>
        </w:tabs>
        <w:rPr>
          <w:rFonts w:ascii="Bierstadt" w:hAnsi="Bierstadt" w:cstheme="minorHAnsi"/>
          <w:i/>
          <w:sz w:val="16"/>
          <w:szCs w:val="16"/>
        </w:rPr>
      </w:pPr>
    </w:p>
    <w:p w14:paraId="6C957AB9" w14:textId="7453378F" w:rsidR="00F0221D" w:rsidRPr="00A105F0" w:rsidRDefault="006C3487" w:rsidP="006C3487">
      <w:pPr>
        <w:widowControl/>
        <w:ind w:left="0"/>
        <w:rPr>
          <w:rFonts w:ascii="Bierstadt" w:hAnsi="Bierstadt" w:cstheme="minorHAnsi"/>
          <w:b/>
          <w:sz w:val="22"/>
          <w:szCs w:val="22"/>
        </w:rPr>
      </w:pPr>
      <w:r w:rsidRPr="00A105F0">
        <w:rPr>
          <w:rFonts w:ascii="Bierstadt" w:hAnsi="Bierstadt" w:cstheme="minorHAnsi"/>
          <w:b/>
          <w:sz w:val="22"/>
          <w:szCs w:val="22"/>
        </w:rPr>
        <w:t>CONFESSION OF SIN AND ABSOLUTION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5935"/>
      </w:tblGrid>
      <w:tr w:rsidR="00F2483E" w:rsidRPr="00A105F0" w14:paraId="246DE409" w14:textId="77777777" w:rsidTr="000121EF">
        <w:tc>
          <w:tcPr>
            <w:tcW w:w="535" w:type="dxa"/>
          </w:tcPr>
          <w:p w14:paraId="479AA7AA" w14:textId="2A0659FD" w:rsidR="00F2483E" w:rsidRPr="00A105F0" w:rsidRDefault="00F2483E" w:rsidP="00F2483E">
            <w:pPr>
              <w:widowControl/>
              <w:ind w:left="0"/>
              <w:rPr>
                <w:rFonts w:ascii="LSBSymbol" w:hAnsi="LSBSymbol" w:cstheme="minorHAnsi"/>
                <w:bCs/>
                <w:sz w:val="22"/>
                <w:szCs w:val="22"/>
              </w:rPr>
            </w:pPr>
            <w:r w:rsidRPr="00A105F0">
              <w:rPr>
                <w:rFonts w:ascii="LSBSymbol" w:hAnsi="LSBSymbol" w:cstheme="minorHAnsi"/>
                <w:bCs/>
                <w:sz w:val="22"/>
                <w:szCs w:val="22"/>
              </w:rPr>
              <w:t>P</w:t>
            </w:r>
          </w:p>
        </w:tc>
        <w:tc>
          <w:tcPr>
            <w:tcW w:w="5935" w:type="dxa"/>
          </w:tcPr>
          <w:p w14:paraId="131EECC4" w14:textId="1B0F517E" w:rsidR="00F2483E" w:rsidRPr="00A105F0" w:rsidRDefault="00F2483E" w:rsidP="00F2483E">
            <w:pPr>
              <w:widowControl/>
              <w:ind w:left="0"/>
              <w:rPr>
                <w:rFonts w:ascii="Bierstadt" w:hAnsi="Bierstadt" w:cstheme="minorHAnsi"/>
                <w:b/>
                <w:sz w:val="22"/>
                <w:szCs w:val="22"/>
              </w:rPr>
            </w:pPr>
            <w:r w:rsidRPr="00A105F0">
              <w:rPr>
                <w:rFonts w:ascii="Bierstadt" w:hAnsi="Bierstadt" w:cstheme="minorHAnsi"/>
                <w:sz w:val="22"/>
                <w:szCs w:val="22"/>
              </w:rPr>
              <w:t>Let us confess our sin in the presence of God and of one another.</w:t>
            </w:r>
          </w:p>
        </w:tc>
      </w:tr>
      <w:tr w:rsidR="00F2483E" w:rsidRPr="00A105F0" w14:paraId="03297ECB" w14:textId="77777777" w:rsidTr="000121EF">
        <w:tc>
          <w:tcPr>
            <w:tcW w:w="535" w:type="dxa"/>
          </w:tcPr>
          <w:p w14:paraId="26D1F607" w14:textId="2691B41C" w:rsidR="00F2483E" w:rsidRPr="00A105F0" w:rsidRDefault="00F2483E" w:rsidP="00F2483E">
            <w:pPr>
              <w:widowControl/>
              <w:ind w:left="0"/>
              <w:rPr>
                <w:rFonts w:ascii="LSBSymbol" w:hAnsi="LSBSymbol" w:cstheme="minorHAnsi"/>
                <w:bCs/>
                <w:sz w:val="22"/>
                <w:szCs w:val="22"/>
              </w:rPr>
            </w:pPr>
            <w:r w:rsidRPr="00A105F0">
              <w:rPr>
                <w:rFonts w:ascii="LSBSymbol" w:hAnsi="LSBSymbol" w:cstheme="minorHAnsi"/>
                <w:bCs/>
                <w:sz w:val="22"/>
                <w:szCs w:val="22"/>
              </w:rPr>
              <w:t>C</w:t>
            </w:r>
          </w:p>
        </w:tc>
        <w:tc>
          <w:tcPr>
            <w:tcW w:w="5935" w:type="dxa"/>
          </w:tcPr>
          <w:p w14:paraId="5FD82C54" w14:textId="1926B041" w:rsidR="00F2483E" w:rsidRPr="00A105F0" w:rsidRDefault="00F2483E" w:rsidP="00F2483E">
            <w:pPr>
              <w:widowControl/>
              <w:ind w:left="0"/>
              <w:rPr>
                <w:rFonts w:ascii="Bierstadt" w:hAnsi="Bierstadt" w:cstheme="minorHAnsi"/>
                <w:b/>
                <w:sz w:val="22"/>
                <w:szCs w:val="22"/>
              </w:rPr>
            </w:pPr>
            <w:r w:rsidRPr="00A105F0">
              <w:rPr>
                <w:rFonts w:ascii="Bierstadt" w:hAnsi="Bierstadt" w:cstheme="minorHAnsi"/>
                <w:bCs/>
                <w:sz w:val="22"/>
                <w:szCs w:val="22"/>
              </w:rPr>
              <w:t xml:space="preserve">I confess to God Almighty, before the whole company of heaven and to you, my </w:t>
            </w:r>
            <w:proofErr w:type="gramStart"/>
            <w:r w:rsidRPr="00A105F0">
              <w:rPr>
                <w:rFonts w:ascii="Bierstadt" w:hAnsi="Bierstadt" w:cstheme="minorHAnsi"/>
                <w:bCs/>
                <w:sz w:val="22"/>
                <w:szCs w:val="22"/>
              </w:rPr>
              <w:t>brothers</w:t>
            </w:r>
            <w:proofErr w:type="gramEnd"/>
            <w:r w:rsidRPr="00A105F0">
              <w:rPr>
                <w:rFonts w:ascii="Bierstadt" w:hAnsi="Bierstadt" w:cstheme="minorHAnsi"/>
                <w:bCs/>
                <w:sz w:val="22"/>
                <w:szCs w:val="22"/>
              </w:rPr>
              <w:t xml:space="preserve"> and sisters, that I have sinned in thought, word, and deed by my fault, by my own fault, by my own grievous fault; wherefore I pray God Almighty to have mercy on me, forgive me all my sins, and bring me to everlasting life.  Amen.</w:t>
            </w:r>
          </w:p>
        </w:tc>
      </w:tr>
      <w:tr w:rsidR="00F2483E" w:rsidRPr="00A105F0" w14:paraId="00F99A44" w14:textId="77777777" w:rsidTr="000121EF">
        <w:tc>
          <w:tcPr>
            <w:tcW w:w="535" w:type="dxa"/>
          </w:tcPr>
          <w:p w14:paraId="69F1D0EA" w14:textId="689DA662" w:rsidR="00F2483E" w:rsidRPr="00A105F0" w:rsidRDefault="00F2483E" w:rsidP="00F2483E">
            <w:pPr>
              <w:widowControl/>
              <w:ind w:left="0"/>
              <w:rPr>
                <w:rFonts w:ascii="LSBSymbol" w:hAnsi="LSBSymbol" w:cstheme="minorHAnsi"/>
                <w:bCs/>
                <w:sz w:val="22"/>
                <w:szCs w:val="22"/>
              </w:rPr>
            </w:pPr>
            <w:r w:rsidRPr="00A105F0">
              <w:rPr>
                <w:rFonts w:ascii="LSBSymbol" w:hAnsi="LSBSymbol" w:cstheme="minorHAnsi"/>
                <w:bCs/>
                <w:sz w:val="22"/>
                <w:szCs w:val="22"/>
              </w:rPr>
              <w:lastRenderedPageBreak/>
              <w:t>P</w:t>
            </w:r>
          </w:p>
        </w:tc>
        <w:tc>
          <w:tcPr>
            <w:tcW w:w="5935" w:type="dxa"/>
          </w:tcPr>
          <w:p w14:paraId="7CE8906D" w14:textId="70BAA2D1" w:rsidR="00F2483E" w:rsidRPr="00A105F0" w:rsidRDefault="00F2483E" w:rsidP="00F2483E">
            <w:pPr>
              <w:widowControl/>
              <w:ind w:left="0"/>
              <w:rPr>
                <w:rFonts w:ascii="Bierstadt" w:hAnsi="Bierstadt" w:cstheme="minorHAnsi"/>
                <w:b/>
                <w:sz w:val="22"/>
                <w:szCs w:val="22"/>
              </w:rPr>
            </w:pPr>
            <w:r w:rsidRPr="00A105F0">
              <w:rPr>
                <w:rFonts w:ascii="Bierstadt" w:hAnsi="Bierstadt" w:cstheme="minorHAnsi"/>
                <w:sz w:val="22"/>
                <w:szCs w:val="22"/>
              </w:rPr>
              <w:t>Almighty God in His mercy has given His Son to die for you and for His sake forgives you all your sins.  As a called and ordained servant of the Word I therefore forgive you all your sins in the Name of the Father and of the Son and of the Holy Spirit. Amen!</w:t>
            </w:r>
          </w:p>
        </w:tc>
      </w:tr>
    </w:tbl>
    <w:p w14:paraId="2F431AEF" w14:textId="21203B73" w:rsidR="006C3487" w:rsidRPr="00A105F0" w:rsidRDefault="006C3487" w:rsidP="006C3487">
      <w:pPr>
        <w:widowControl/>
        <w:ind w:left="0"/>
        <w:rPr>
          <w:rFonts w:asciiTheme="minorHAnsi" w:hAnsiTheme="minorHAnsi" w:cstheme="minorHAnsi"/>
          <w:b/>
          <w:sz w:val="22"/>
          <w:szCs w:val="22"/>
        </w:rPr>
      </w:pPr>
    </w:p>
    <w:p w14:paraId="6CD70F06" w14:textId="77777777" w:rsidR="006C3487" w:rsidRPr="00A105F0" w:rsidRDefault="006C3487" w:rsidP="006C3487">
      <w:pPr>
        <w:tabs>
          <w:tab w:val="right" w:pos="6480"/>
        </w:tabs>
        <w:ind w:left="0"/>
        <w:jc w:val="right"/>
        <w:rPr>
          <w:rFonts w:asciiTheme="minorHAnsi" w:hAnsiTheme="minorHAnsi" w:cstheme="minorHAnsi"/>
          <w:i/>
          <w:sz w:val="16"/>
          <w:szCs w:val="16"/>
        </w:rPr>
      </w:pPr>
      <w:r w:rsidRPr="00A105F0">
        <w:rPr>
          <w:rFonts w:asciiTheme="minorHAnsi" w:hAnsiTheme="minorHAnsi" w:cstheme="minorHAnsi"/>
          <w:sz w:val="22"/>
          <w:szCs w:val="22"/>
        </w:rPr>
        <w:tab/>
      </w:r>
    </w:p>
    <w:p w14:paraId="11684DFF" w14:textId="7C0EA20E" w:rsidR="006C3487" w:rsidRPr="00A105F0" w:rsidRDefault="00A37B28" w:rsidP="00A37B28">
      <w:pPr>
        <w:pStyle w:val="BodyText2"/>
        <w:tabs>
          <w:tab w:val="right" w:pos="6480"/>
        </w:tabs>
        <w:spacing w:after="0" w:line="240" w:lineRule="auto"/>
        <w:ind w:left="0"/>
        <w:jc w:val="both"/>
        <w:rPr>
          <w:rFonts w:ascii="Bierstadt" w:hAnsi="Bierstadt" w:cstheme="minorHAnsi"/>
          <w:b/>
          <w:sz w:val="22"/>
          <w:szCs w:val="22"/>
        </w:rPr>
      </w:pPr>
      <w:r w:rsidRPr="00A105F0">
        <w:rPr>
          <w:rFonts w:ascii="Bierstadt" w:hAnsi="Bierstadt" w:cstheme="minorHAnsi"/>
          <w:b/>
          <w:sz w:val="22"/>
          <w:szCs w:val="22"/>
        </w:rPr>
        <w:t>THE HOLY COMMUNION</w:t>
      </w:r>
    </w:p>
    <w:p w14:paraId="6984EA01" w14:textId="0192C614" w:rsidR="006C3487" w:rsidRPr="00A105F0" w:rsidRDefault="00A37B28" w:rsidP="00A37B28">
      <w:pPr>
        <w:pStyle w:val="BodyText2"/>
        <w:tabs>
          <w:tab w:val="right" w:pos="6480"/>
        </w:tabs>
        <w:spacing w:after="0" w:line="240" w:lineRule="auto"/>
        <w:ind w:left="0"/>
        <w:rPr>
          <w:rFonts w:ascii="Bierstadt" w:hAnsi="Bierstadt" w:cstheme="minorHAnsi"/>
          <w:i/>
          <w:sz w:val="22"/>
          <w:szCs w:val="22"/>
        </w:rPr>
      </w:pPr>
      <w:r w:rsidRPr="00A105F0">
        <w:rPr>
          <w:rFonts w:ascii="Bierstadt" w:hAnsi="Bierstadt" w:cstheme="minorHAnsi"/>
          <w:b/>
          <w:color w:val="auto"/>
          <w:sz w:val="22"/>
          <w:szCs w:val="22"/>
        </w:rPr>
        <w:t>THE WORDS OF INSTITUTION</w:t>
      </w:r>
      <w:r w:rsidRPr="00A105F0">
        <w:rPr>
          <w:rFonts w:ascii="Bierstadt" w:hAnsi="Bierstadt" w:cstheme="minorHAnsi"/>
          <w:b/>
          <w:sz w:val="22"/>
          <w:szCs w:val="22"/>
        </w:rPr>
        <w:tab/>
      </w:r>
    </w:p>
    <w:p w14:paraId="2B121550" w14:textId="77777777" w:rsidR="006C3487" w:rsidRPr="00A105F0" w:rsidRDefault="006C3487" w:rsidP="006C3487">
      <w:pPr>
        <w:pStyle w:val="BodyText2"/>
        <w:tabs>
          <w:tab w:val="right" w:pos="6480"/>
        </w:tabs>
        <w:spacing w:after="0" w:line="160" w:lineRule="exact"/>
        <w:ind w:left="0"/>
        <w:jc w:val="both"/>
        <w:rPr>
          <w:rFonts w:ascii="Bierstadt" w:hAnsi="Bierstadt" w:cstheme="minorHAnsi"/>
          <w:i/>
          <w:sz w:val="22"/>
          <w:szCs w:val="22"/>
        </w:rPr>
      </w:pPr>
    </w:p>
    <w:p w14:paraId="6FC85595" w14:textId="77777777" w:rsidR="006C3487" w:rsidRPr="00A105F0" w:rsidRDefault="006C3487" w:rsidP="006C3487">
      <w:pPr>
        <w:pStyle w:val="BodyText3"/>
        <w:tabs>
          <w:tab w:val="left" w:pos="540"/>
          <w:tab w:val="right" w:pos="6480"/>
        </w:tabs>
        <w:jc w:val="left"/>
        <w:rPr>
          <w:rFonts w:ascii="Bierstadt" w:hAnsi="Bierstadt" w:cstheme="minorHAnsi"/>
          <w:i/>
        </w:rPr>
      </w:pPr>
      <w:r w:rsidRPr="00A105F0">
        <w:rPr>
          <w:rFonts w:ascii="Bierstadt" w:hAnsi="Bierstadt" w:cstheme="minorHAnsi"/>
          <w:b/>
        </w:rPr>
        <w:t>PAX DOMINI</w:t>
      </w:r>
      <w:r w:rsidRPr="00A105F0">
        <w:rPr>
          <w:rFonts w:ascii="Bierstadt" w:hAnsi="Bierstadt" w:cstheme="minorHAnsi"/>
          <w:b/>
        </w:rPr>
        <w:tab/>
        <w:t xml:space="preserve">       </w:t>
      </w:r>
    </w:p>
    <w:p w14:paraId="738825D1" w14:textId="2FFBBB52" w:rsidR="006C3487" w:rsidRPr="00A105F0" w:rsidRDefault="00450421" w:rsidP="006C3487">
      <w:pPr>
        <w:pStyle w:val="BodyText3"/>
        <w:tabs>
          <w:tab w:val="right" w:pos="374"/>
          <w:tab w:val="left" w:pos="540"/>
        </w:tabs>
        <w:jc w:val="left"/>
        <w:rPr>
          <w:rFonts w:ascii="Bierstadt" w:hAnsi="Bierstadt" w:cstheme="minorHAnsi"/>
        </w:rPr>
      </w:pPr>
      <w:r w:rsidRPr="00A105F0">
        <w:rPr>
          <w:rFonts w:ascii="LSBSymbol" w:hAnsi="LSBSymbol" w:cstheme="minorHAnsi"/>
        </w:rPr>
        <w:t>P</w:t>
      </w:r>
      <w:r w:rsidRPr="00A105F0">
        <w:rPr>
          <w:rFonts w:ascii="Bierstadt" w:hAnsi="Bierstadt" w:cstheme="minorHAnsi"/>
        </w:rPr>
        <w:t xml:space="preserve"> The</w:t>
      </w:r>
      <w:r w:rsidR="006C3487" w:rsidRPr="00A105F0">
        <w:rPr>
          <w:rFonts w:ascii="Bierstadt" w:hAnsi="Bierstadt" w:cstheme="minorHAnsi"/>
        </w:rPr>
        <w:t xml:space="preserve"> peace of the Lord be with you.</w:t>
      </w:r>
    </w:p>
    <w:p w14:paraId="491FCA52" w14:textId="0F285712" w:rsidR="006C3487" w:rsidRPr="00A105F0" w:rsidRDefault="006C3487" w:rsidP="006C3487">
      <w:pPr>
        <w:pStyle w:val="BodyText3"/>
        <w:tabs>
          <w:tab w:val="right" w:pos="374"/>
          <w:tab w:val="left" w:pos="540"/>
        </w:tabs>
        <w:jc w:val="left"/>
        <w:rPr>
          <w:rFonts w:ascii="Bierstadt" w:hAnsi="Bierstadt" w:cstheme="minorHAnsi"/>
          <w:b/>
          <w:bCs/>
        </w:rPr>
      </w:pPr>
      <w:r w:rsidRPr="00A105F0">
        <w:rPr>
          <w:rFonts w:ascii="LSBSymbol" w:hAnsi="LSBSymbol" w:cstheme="minorHAnsi"/>
        </w:rPr>
        <w:t>C</w:t>
      </w:r>
      <w:r w:rsidR="00450421" w:rsidRPr="00A105F0">
        <w:rPr>
          <w:rFonts w:ascii="Bierstadt" w:hAnsi="Bierstadt" w:cstheme="minorHAnsi"/>
          <w:b/>
          <w:bCs/>
        </w:rPr>
        <w:tab/>
        <w:t xml:space="preserve"> And</w:t>
      </w:r>
      <w:r w:rsidRPr="00A105F0">
        <w:rPr>
          <w:rFonts w:ascii="Bierstadt" w:hAnsi="Bierstadt" w:cstheme="minorHAnsi"/>
          <w:b/>
          <w:bCs/>
        </w:rPr>
        <w:t xml:space="preserve"> also with you. </w:t>
      </w:r>
    </w:p>
    <w:p w14:paraId="63A18E51" w14:textId="0B1CAFE2" w:rsidR="006C3487" w:rsidRPr="00A105F0" w:rsidRDefault="00450421" w:rsidP="006C3487">
      <w:pPr>
        <w:pStyle w:val="BodyText3"/>
        <w:tabs>
          <w:tab w:val="right" w:pos="374"/>
          <w:tab w:val="left" w:pos="540"/>
        </w:tabs>
        <w:jc w:val="left"/>
        <w:rPr>
          <w:rFonts w:ascii="Bierstadt" w:hAnsi="Bierstadt" w:cstheme="minorHAnsi"/>
          <w:b/>
          <w:bCs/>
        </w:rPr>
      </w:pPr>
      <w:r w:rsidRPr="00A105F0">
        <w:rPr>
          <w:rFonts w:ascii="LSBSymbol" w:hAnsi="LSBSymbol" w:cstheme="minorHAnsi"/>
        </w:rPr>
        <w:t>C</w:t>
      </w:r>
      <w:r w:rsidRPr="00A105F0">
        <w:rPr>
          <w:rFonts w:ascii="Bierstadt" w:hAnsi="Bierstadt" w:cstheme="minorHAnsi"/>
          <w:b/>
          <w:bCs/>
        </w:rPr>
        <w:t xml:space="preserve"> Amen</w:t>
      </w:r>
      <w:r w:rsidR="006C3487" w:rsidRPr="00A105F0">
        <w:rPr>
          <w:rFonts w:ascii="Bierstadt" w:hAnsi="Bierstadt" w:cstheme="minorHAnsi"/>
          <w:b/>
          <w:bCs/>
        </w:rPr>
        <w:t>!</w:t>
      </w:r>
    </w:p>
    <w:p w14:paraId="47DDB428" w14:textId="77777777" w:rsidR="006C3487" w:rsidRPr="00A105F0" w:rsidRDefault="006C3487" w:rsidP="006C3487">
      <w:pPr>
        <w:pStyle w:val="BodyText3"/>
        <w:tabs>
          <w:tab w:val="left" w:pos="360"/>
          <w:tab w:val="right" w:pos="6480"/>
        </w:tabs>
        <w:spacing w:line="160" w:lineRule="exact"/>
        <w:rPr>
          <w:rFonts w:ascii="Bierstadt" w:hAnsi="Bierstadt" w:cstheme="minorHAnsi"/>
          <w:sz w:val="20"/>
          <w:szCs w:val="20"/>
        </w:rPr>
      </w:pPr>
    </w:p>
    <w:p w14:paraId="1F55509A" w14:textId="77777777" w:rsidR="006C3487" w:rsidRPr="00A105F0" w:rsidRDefault="006C3487" w:rsidP="006C3487">
      <w:pPr>
        <w:pStyle w:val="BodyText3"/>
        <w:tabs>
          <w:tab w:val="left" w:pos="360"/>
          <w:tab w:val="right" w:pos="6480"/>
        </w:tabs>
        <w:jc w:val="left"/>
        <w:rPr>
          <w:rFonts w:ascii="Bierstadt" w:hAnsi="Bierstadt" w:cstheme="minorHAnsi"/>
          <w:i/>
        </w:rPr>
      </w:pPr>
      <w:r w:rsidRPr="00A105F0">
        <w:rPr>
          <w:rFonts w:ascii="Bierstadt" w:hAnsi="Bierstadt" w:cstheme="minorHAnsi"/>
          <w:b/>
        </w:rPr>
        <w:t xml:space="preserve">THE DISTRIBUTION </w:t>
      </w:r>
      <w:r w:rsidRPr="00A105F0">
        <w:rPr>
          <w:rFonts w:ascii="Bierstadt" w:hAnsi="Bierstadt" w:cstheme="minorHAnsi"/>
          <w:b/>
        </w:rPr>
        <w:tab/>
      </w:r>
    </w:p>
    <w:p w14:paraId="2701F744" w14:textId="77777777" w:rsidR="006C3487" w:rsidRPr="00A105F0" w:rsidRDefault="006C3487" w:rsidP="006C3487">
      <w:pPr>
        <w:pStyle w:val="BodyText3"/>
        <w:tabs>
          <w:tab w:val="right" w:pos="374"/>
          <w:tab w:val="left" w:pos="540"/>
        </w:tabs>
        <w:jc w:val="left"/>
        <w:rPr>
          <w:rFonts w:ascii="Bierstadt" w:hAnsi="Bierstadt" w:cstheme="minorHAnsi"/>
          <w:b/>
        </w:rPr>
      </w:pPr>
      <w:r w:rsidRPr="00A105F0">
        <w:rPr>
          <w:rFonts w:ascii="Bierstadt" w:hAnsi="Bierstadt" w:cstheme="minorHAnsi"/>
          <w:b/>
        </w:rPr>
        <w:t xml:space="preserve">THE GENERAL DISMISSAL OF COMMUNICANTS </w:t>
      </w:r>
    </w:p>
    <w:p w14:paraId="1177C4F2" w14:textId="77777777" w:rsidR="006C3487" w:rsidRPr="00A105F0" w:rsidRDefault="006C3487" w:rsidP="006C3487">
      <w:pPr>
        <w:pStyle w:val="BodyText3"/>
        <w:tabs>
          <w:tab w:val="right" w:pos="374"/>
          <w:tab w:val="left" w:pos="540"/>
        </w:tabs>
        <w:jc w:val="left"/>
        <w:rPr>
          <w:rFonts w:ascii="Bierstadt" w:hAnsi="Bierstadt" w:cstheme="minorHAnsi"/>
        </w:rPr>
      </w:pPr>
      <w:r w:rsidRPr="00A105F0">
        <w:rPr>
          <w:rFonts w:ascii="Bierstadt" w:hAnsi="Bierstadt" w:cstheme="minorHAnsi"/>
          <w:b/>
        </w:rPr>
        <w:t xml:space="preserve">THE POST-COMMUNION PRAYER </w:t>
      </w:r>
      <w:r w:rsidRPr="00A105F0">
        <w:rPr>
          <w:rFonts w:ascii="Bierstadt" w:hAnsi="Bierstadt" w:cstheme="minorHAnsi"/>
          <w:i/>
          <w:sz w:val="14"/>
          <w:szCs w:val="14"/>
        </w:rPr>
        <w:t>(In Unison)</w:t>
      </w:r>
      <w:r w:rsidRPr="00A105F0">
        <w:rPr>
          <w:rFonts w:ascii="Bierstadt" w:hAnsi="Bierstadt" w:cstheme="minorHAnsi"/>
        </w:rPr>
        <w:t xml:space="preserve"> </w:t>
      </w:r>
    </w:p>
    <w:p w14:paraId="3ACB3834" w14:textId="77777777" w:rsidR="006C3487" w:rsidRPr="00A105F0" w:rsidRDefault="006C3487" w:rsidP="006C3487">
      <w:pPr>
        <w:tabs>
          <w:tab w:val="right" w:pos="6624"/>
        </w:tabs>
        <w:ind w:left="0"/>
        <w:jc w:val="both"/>
        <w:rPr>
          <w:rFonts w:ascii="Bierstadt" w:hAnsi="Bierstadt" w:cstheme="minorHAnsi"/>
          <w:bCs/>
          <w:sz w:val="20"/>
          <w:szCs w:val="20"/>
        </w:rPr>
      </w:pPr>
    </w:p>
    <w:p w14:paraId="2137F6E3" w14:textId="77777777" w:rsidR="006C3487" w:rsidRPr="00A105F0" w:rsidRDefault="006C3487" w:rsidP="006C3487">
      <w:pPr>
        <w:tabs>
          <w:tab w:val="right" w:pos="6624"/>
        </w:tabs>
        <w:ind w:left="0"/>
        <w:jc w:val="both"/>
        <w:rPr>
          <w:rFonts w:ascii="Bierstadt" w:hAnsi="Bierstadt" w:cstheme="minorHAnsi"/>
          <w:bCs/>
          <w:sz w:val="22"/>
          <w:szCs w:val="22"/>
        </w:rPr>
      </w:pPr>
      <w:r w:rsidRPr="00A105F0">
        <w:rPr>
          <w:rFonts w:ascii="Bierstadt" w:hAnsi="Bierstadt" w:cstheme="minorHAnsi"/>
          <w:bCs/>
          <w:sz w:val="22"/>
          <w:szCs w:val="22"/>
        </w:rPr>
        <w:t>We give You thanks merciful Father that You have kept Your Word and have fed us, Your unworthy servants, with the precious body and blood of Your dear Son Jesus Christ. We pray that by His grace we may walk worthy of our holy calling and learn to adorn the teaching of God our Savior by our words and deeds, through Jesus Christ, Your Son, our Lord. Amen.</w:t>
      </w:r>
    </w:p>
    <w:p w14:paraId="2AC3A950" w14:textId="77777777" w:rsidR="006C3487" w:rsidRPr="00A105F0" w:rsidRDefault="006C3487" w:rsidP="00982E1D">
      <w:pPr>
        <w:widowControl/>
        <w:tabs>
          <w:tab w:val="right" w:pos="6480"/>
        </w:tabs>
        <w:autoSpaceDE/>
        <w:autoSpaceDN/>
        <w:adjustRightInd/>
        <w:ind w:left="0"/>
        <w:jc w:val="both"/>
        <w:rPr>
          <w:rFonts w:ascii="Bierstadt" w:hAnsi="Bierstadt" w:cstheme="minorHAnsi"/>
          <w:bCs/>
          <w:color w:val="auto"/>
          <w:sz w:val="22"/>
          <w:szCs w:val="22"/>
        </w:rPr>
      </w:pPr>
    </w:p>
    <w:p w14:paraId="1DAEFAB8" w14:textId="77777777" w:rsidR="00982E1D" w:rsidRPr="00A105F0" w:rsidRDefault="00982E1D" w:rsidP="00982E1D">
      <w:pPr>
        <w:pStyle w:val="BodyText3"/>
        <w:tabs>
          <w:tab w:val="left" w:pos="360"/>
          <w:tab w:val="right" w:pos="6480"/>
        </w:tabs>
        <w:rPr>
          <w:rFonts w:ascii="Bierstadt" w:hAnsi="Bierstadt" w:cstheme="minorHAnsi"/>
          <w:sz w:val="16"/>
          <w:szCs w:val="16"/>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3235"/>
      </w:tblGrid>
      <w:tr w:rsidR="00A15653" w:rsidRPr="00A105F0" w14:paraId="4B08F50B" w14:textId="77777777" w:rsidTr="00983904">
        <w:tc>
          <w:tcPr>
            <w:tcW w:w="3325" w:type="dxa"/>
          </w:tcPr>
          <w:p w14:paraId="5CD5220F" w14:textId="77777777" w:rsidR="00A15653" w:rsidRPr="00A105F0" w:rsidRDefault="00A15653" w:rsidP="00725846">
            <w:pPr>
              <w:pStyle w:val="BodyText3"/>
              <w:tabs>
                <w:tab w:val="left" w:pos="360"/>
                <w:tab w:val="right" w:pos="6480"/>
              </w:tabs>
              <w:rPr>
                <w:rFonts w:ascii="Bierstadt" w:hAnsi="Bierstadt" w:cstheme="minorHAnsi"/>
                <w:b/>
              </w:rPr>
            </w:pPr>
            <w:bookmarkStart w:id="0" w:name="_Hlk52785638"/>
            <w:r w:rsidRPr="00A105F0">
              <w:rPr>
                <w:rFonts w:ascii="Bierstadt" w:hAnsi="Bierstadt" w:cstheme="minorHAnsi"/>
                <w:b/>
              </w:rPr>
              <w:t xml:space="preserve">CLOSING HYMN                                      </w:t>
            </w:r>
          </w:p>
        </w:tc>
        <w:tc>
          <w:tcPr>
            <w:tcW w:w="3235" w:type="dxa"/>
          </w:tcPr>
          <w:p w14:paraId="778882A5" w14:textId="22C59657" w:rsidR="00A15653" w:rsidRPr="00A105F0" w:rsidRDefault="004F7AFB" w:rsidP="00983904">
            <w:pPr>
              <w:pStyle w:val="BodyText3"/>
              <w:tabs>
                <w:tab w:val="left" w:pos="360"/>
                <w:tab w:val="right" w:pos="6480"/>
              </w:tabs>
              <w:jc w:val="right"/>
              <w:rPr>
                <w:rFonts w:ascii="Bierstadt" w:hAnsi="Bierstadt" w:cstheme="minorHAnsi"/>
                <w:b/>
                <w:bCs/>
              </w:rPr>
            </w:pPr>
            <w:r w:rsidRPr="00A105F0">
              <w:rPr>
                <w:rFonts w:ascii="Bierstadt" w:hAnsi="Bierstadt"/>
                <w:b/>
                <w:bCs/>
              </w:rPr>
              <w:t>TLH 2</w:t>
            </w:r>
            <w:r w:rsidR="005B69C0" w:rsidRPr="00A105F0">
              <w:rPr>
                <w:rFonts w:ascii="Bierstadt" w:hAnsi="Bierstadt"/>
                <w:b/>
                <w:bCs/>
              </w:rPr>
              <w:t>44</w:t>
            </w:r>
          </w:p>
        </w:tc>
      </w:tr>
    </w:tbl>
    <w:bookmarkEnd w:id="0"/>
    <w:p w14:paraId="748EBCF6" w14:textId="7CF478FB" w:rsidR="00981CAA" w:rsidRPr="00A105F0" w:rsidRDefault="00847F88" w:rsidP="00982E1D">
      <w:pPr>
        <w:pStyle w:val="BodyText3"/>
        <w:tabs>
          <w:tab w:val="left" w:pos="540"/>
          <w:tab w:val="right" w:pos="6480"/>
        </w:tabs>
        <w:rPr>
          <w:rFonts w:ascii="Bierstadt" w:hAnsi="Bierstadt" w:cstheme="minorHAnsi"/>
          <w:i/>
          <w:iCs/>
        </w:rPr>
      </w:pPr>
      <w:r w:rsidRPr="00A105F0">
        <w:rPr>
          <w:rFonts w:ascii="Bierstadt" w:hAnsi="Bierstadt" w:cstheme="minorHAnsi"/>
          <w:i/>
          <w:iCs/>
        </w:rPr>
        <w:t>Glory Be to God the Father</w:t>
      </w:r>
    </w:p>
    <w:p w14:paraId="6AD37804" w14:textId="77777777" w:rsidR="00E45ACE" w:rsidRPr="00A105F0" w:rsidRDefault="00E45ACE" w:rsidP="00982E1D">
      <w:pPr>
        <w:pStyle w:val="BodyText3"/>
        <w:tabs>
          <w:tab w:val="left" w:pos="540"/>
          <w:tab w:val="right" w:pos="6480"/>
        </w:tabs>
        <w:rPr>
          <w:rFonts w:ascii="Bierstadt" w:hAnsi="Bierstadt"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6025"/>
      </w:tblGrid>
      <w:tr w:rsidR="00E45ACE" w:rsidRPr="00A105F0" w14:paraId="22427B76" w14:textId="77777777" w:rsidTr="00981CAA">
        <w:tc>
          <w:tcPr>
            <w:tcW w:w="445" w:type="dxa"/>
          </w:tcPr>
          <w:p w14:paraId="5C7A7D16" w14:textId="020E9589" w:rsidR="00E45ACE" w:rsidRPr="00A105F0" w:rsidRDefault="00E45ACE" w:rsidP="00E45ACE">
            <w:pPr>
              <w:pStyle w:val="BodyText3"/>
              <w:tabs>
                <w:tab w:val="left" w:pos="540"/>
                <w:tab w:val="right" w:pos="6480"/>
              </w:tabs>
              <w:rPr>
                <w:rFonts w:ascii="Bierstadt" w:hAnsi="Bierstadt" w:cstheme="minorHAnsi"/>
                <w:b/>
                <w:bCs/>
              </w:rPr>
            </w:pPr>
            <w:r w:rsidRPr="00A105F0">
              <w:rPr>
                <w:rFonts w:ascii="Bierstadt" w:hAnsi="Bierstadt" w:cstheme="minorHAnsi"/>
                <w:b/>
                <w:bCs/>
              </w:rPr>
              <w:t>1</w:t>
            </w:r>
          </w:p>
        </w:tc>
        <w:tc>
          <w:tcPr>
            <w:tcW w:w="6025" w:type="dxa"/>
          </w:tcPr>
          <w:p w14:paraId="45677657" w14:textId="77777777" w:rsidR="00E45ACE" w:rsidRPr="00A105F0" w:rsidRDefault="00E45ACE" w:rsidP="00E45ACE">
            <w:pPr>
              <w:pStyle w:val="BodyText3"/>
              <w:tabs>
                <w:tab w:val="left" w:pos="540"/>
                <w:tab w:val="right" w:pos="6480"/>
              </w:tabs>
              <w:jc w:val="left"/>
              <w:rPr>
                <w:rFonts w:ascii="Bierstadt" w:hAnsi="Bierstadt"/>
                <w:color w:val="222222"/>
              </w:rPr>
            </w:pPr>
            <w:r w:rsidRPr="00A105F0">
              <w:rPr>
                <w:rFonts w:ascii="Bierstadt" w:hAnsi="Bierstadt"/>
                <w:color w:val="222222"/>
              </w:rPr>
              <w:t>Glory be to God the Father,</w:t>
            </w:r>
            <w:r w:rsidRPr="00A105F0">
              <w:rPr>
                <w:rFonts w:ascii="Bierstadt" w:hAnsi="Bierstadt"/>
                <w:color w:val="222222"/>
              </w:rPr>
              <w:br/>
              <w:t>Glory be to God the Son,</w:t>
            </w:r>
            <w:r w:rsidRPr="00A105F0">
              <w:rPr>
                <w:rFonts w:ascii="Bierstadt" w:hAnsi="Bierstadt"/>
                <w:color w:val="222222"/>
              </w:rPr>
              <w:br/>
              <w:t>Glory be to God the Spirit:</w:t>
            </w:r>
            <w:r w:rsidRPr="00A105F0">
              <w:rPr>
                <w:rFonts w:ascii="Bierstadt" w:hAnsi="Bierstadt"/>
                <w:color w:val="222222"/>
              </w:rPr>
              <w:br/>
              <w:t>Great Jehovah, Three in One!</w:t>
            </w:r>
            <w:r w:rsidRPr="00A105F0">
              <w:rPr>
                <w:rFonts w:ascii="Bierstadt" w:hAnsi="Bierstadt"/>
                <w:color w:val="222222"/>
              </w:rPr>
              <w:br/>
              <w:t>Glory, glory,</w:t>
            </w:r>
            <w:r w:rsidRPr="00A105F0">
              <w:rPr>
                <w:rFonts w:ascii="Bierstadt" w:hAnsi="Bierstadt"/>
                <w:color w:val="222222"/>
              </w:rPr>
              <w:br/>
              <w:t>While eternal ages run!</w:t>
            </w:r>
          </w:p>
          <w:p w14:paraId="621D89F6" w14:textId="37B1F99D" w:rsidR="007B4B15" w:rsidRPr="00A105F0" w:rsidRDefault="007B4B15" w:rsidP="00E45ACE">
            <w:pPr>
              <w:pStyle w:val="BodyText3"/>
              <w:tabs>
                <w:tab w:val="left" w:pos="540"/>
                <w:tab w:val="right" w:pos="6480"/>
              </w:tabs>
              <w:jc w:val="left"/>
              <w:rPr>
                <w:rFonts w:ascii="Bierstadt" w:hAnsi="Bierstadt" w:cstheme="minorHAnsi"/>
              </w:rPr>
            </w:pPr>
          </w:p>
        </w:tc>
      </w:tr>
      <w:tr w:rsidR="00E45ACE" w:rsidRPr="00A105F0" w14:paraId="2D36EEAF" w14:textId="77777777" w:rsidTr="00981CAA">
        <w:tc>
          <w:tcPr>
            <w:tcW w:w="445" w:type="dxa"/>
          </w:tcPr>
          <w:p w14:paraId="6B871037" w14:textId="048B5FC5" w:rsidR="00E45ACE" w:rsidRPr="00A105F0" w:rsidRDefault="00E45ACE" w:rsidP="00E45ACE">
            <w:pPr>
              <w:pStyle w:val="BodyText3"/>
              <w:tabs>
                <w:tab w:val="left" w:pos="540"/>
                <w:tab w:val="right" w:pos="6480"/>
              </w:tabs>
              <w:rPr>
                <w:rFonts w:ascii="Bierstadt" w:hAnsi="Bierstadt" w:cstheme="minorHAnsi"/>
                <w:b/>
                <w:bCs/>
              </w:rPr>
            </w:pPr>
            <w:r w:rsidRPr="00A105F0">
              <w:rPr>
                <w:rFonts w:ascii="Bierstadt" w:hAnsi="Bierstadt" w:cstheme="minorHAnsi"/>
                <w:b/>
                <w:bCs/>
              </w:rPr>
              <w:t>2</w:t>
            </w:r>
          </w:p>
        </w:tc>
        <w:tc>
          <w:tcPr>
            <w:tcW w:w="6025" w:type="dxa"/>
          </w:tcPr>
          <w:p w14:paraId="446FA1E1" w14:textId="77777777" w:rsidR="00E45ACE" w:rsidRPr="00A105F0" w:rsidRDefault="00E45ACE" w:rsidP="00E45ACE">
            <w:pPr>
              <w:pStyle w:val="BodyText3"/>
              <w:tabs>
                <w:tab w:val="left" w:pos="540"/>
                <w:tab w:val="right" w:pos="6480"/>
              </w:tabs>
              <w:jc w:val="left"/>
              <w:rPr>
                <w:rFonts w:ascii="Bierstadt" w:hAnsi="Bierstadt"/>
                <w:color w:val="222222"/>
              </w:rPr>
            </w:pPr>
            <w:r w:rsidRPr="00A105F0">
              <w:rPr>
                <w:rFonts w:ascii="Bierstadt" w:hAnsi="Bierstadt"/>
                <w:color w:val="222222"/>
              </w:rPr>
              <w:t>Glory be to Him who loved us,</w:t>
            </w:r>
            <w:r w:rsidRPr="00A105F0">
              <w:rPr>
                <w:rFonts w:ascii="Bierstadt" w:hAnsi="Bierstadt"/>
                <w:color w:val="222222"/>
              </w:rPr>
              <w:br/>
              <w:t>Washed us from each spot and stain;</w:t>
            </w:r>
            <w:r w:rsidRPr="00A105F0">
              <w:rPr>
                <w:rFonts w:ascii="Bierstadt" w:hAnsi="Bierstadt"/>
                <w:color w:val="222222"/>
              </w:rPr>
              <w:br/>
              <w:t xml:space="preserve">Glory be to Him who </w:t>
            </w:r>
            <w:proofErr w:type="spellStart"/>
            <w:r w:rsidRPr="00A105F0">
              <w:rPr>
                <w:rFonts w:ascii="Bierstadt" w:hAnsi="Bierstadt"/>
                <w:color w:val="222222"/>
              </w:rPr>
              <w:t>bo't</w:t>
            </w:r>
            <w:proofErr w:type="spellEnd"/>
            <w:r w:rsidRPr="00A105F0">
              <w:rPr>
                <w:rFonts w:ascii="Bierstadt" w:hAnsi="Bierstadt"/>
                <w:color w:val="222222"/>
              </w:rPr>
              <w:t xml:space="preserve"> us,</w:t>
            </w:r>
            <w:r w:rsidRPr="00A105F0">
              <w:rPr>
                <w:rFonts w:ascii="Bierstadt" w:hAnsi="Bierstadt"/>
                <w:color w:val="222222"/>
              </w:rPr>
              <w:br/>
              <w:t>Made us kings with Him to reign!</w:t>
            </w:r>
            <w:r w:rsidRPr="00A105F0">
              <w:rPr>
                <w:rFonts w:ascii="Bierstadt" w:hAnsi="Bierstadt"/>
                <w:color w:val="222222"/>
              </w:rPr>
              <w:br/>
            </w:r>
            <w:r w:rsidRPr="00A105F0">
              <w:rPr>
                <w:rFonts w:ascii="Bierstadt" w:hAnsi="Bierstadt"/>
                <w:color w:val="222222"/>
              </w:rPr>
              <w:lastRenderedPageBreak/>
              <w:t>Glory, glory,</w:t>
            </w:r>
            <w:r w:rsidRPr="00A105F0">
              <w:rPr>
                <w:rFonts w:ascii="Bierstadt" w:hAnsi="Bierstadt"/>
                <w:color w:val="222222"/>
              </w:rPr>
              <w:br/>
              <w:t>To the Lamb that once was slain!</w:t>
            </w:r>
          </w:p>
          <w:p w14:paraId="37861095" w14:textId="3689FE0A" w:rsidR="007B4B15" w:rsidRPr="00A105F0" w:rsidRDefault="007B4B15" w:rsidP="00E45ACE">
            <w:pPr>
              <w:pStyle w:val="BodyText3"/>
              <w:tabs>
                <w:tab w:val="left" w:pos="540"/>
                <w:tab w:val="right" w:pos="6480"/>
              </w:tabs>
              <w:jc w:val="left"/>
              <w:rPr>
                <w:rFonts w:ascii="Bierstadt" w:hAnsi="Bierstadt" w:cstheme="minorHAnsi"/>
              </w:rPr>
            </w:pPr>
          </w:p>
        </w:tc>
      </w:tr>
      <w:tr w:rsidR="00E45ACE" w:rsidRPr="00A105F0" w14:paraId="01420815" w14:textId="77777777" w:rsidTr="00981CAA">
        <w:tc>
          <w:tcPr>
            <w:tcW w:w="445" w:type="dxa"/>
          </w:tcPr>
          <w:p w14:paraId="2F6F7F26" w14:textId="5A7B2B24" w:rsidR="00E45ACE" w:rsidRPr="00A105F0" w:rsidRDefault="007B4B15" w:rsidP="00E45ACE">
            <w:pPr>
              <w:pStyle w:val="BodyText3"/>
              <w:tabs>
                <w:tab w:val="left" w:pos="540"/>
                <w:tab w:val="right" w:pos="6480"/>
              </w:tabs>
              <w:rPr>
                <w:rFonts w:ascii="Bierstadt" w:hAnsi="Bierstadt" w:cstheme="minorHAnsi"/>
                <w:b/>
                <w:bCs/>
              </w:rPr>
            </w:pPr>
            <w:r w:rsidRPr="00A105F0">
              <w:rPr>
                <w:rFonts w:ascii="Bierstadt" w:hAnsi="Bierstadt" w:cstheme="minorHAnsi"/>
                <w:b/>
                <w:bCs/>
              </w:rPr>
              <w:lastRenderedPageBreak/>
              <w:t>3</w:t>
            </w:r>
          </w:p>
        </w:tc>
        <w:tc>
          <w:tcPr>
            <w:tcW w:w="6025" w:type="dxa"/>
          </w:tcPr>
          <w:p w14:paraId="49B0B72A" w14:textId="77777777" w:rsidR="00E45ACE" w:rsidRPr="00A105F0" w:rsidRDefault="00E45ACE" w:rsidP="00E45ACE">
            <w:pPr>
              <w:pStyle w:val="BodyText3"/>
              <w:tabs>
                <w:tab w:val="left" w:pos="540"/>
                <w:tab w:val="right" w:pos="6480"/>
              </w:tabs>
              <w:jc w:val="left"/>
              <w:rPr>
                <w:rFonts w:ascii="Bierstadt" w:hAnsi="Bierstadt"/>
                <w:color w:val="222222"/>
              </w:rPr>
            </w:pPr>
            <w:r w:rsidRPr="00A105F0">
              <w:rPr>
                <w:rFonts w:ascii="Bierstadt" w:hAnsi="Bierstadt"/>
                <w:color w:val="222222"/>
              </w:rPr>
              <w:t>Glory to the King of angels,</w:t>
            </w:r>
            <w:r w:rsidRPr="00A105F0">
              <w:rPr>
                <w:rFonts w:ascii="Bierstadt" w:hAnsi="Bierstadt"/>
                <w:color w:val="222222"/>
              </w:rPr>
              <w:br/>
              <w:t>Glory to the Church's King,</w:t>
            </w:r>
            <w:r w:rsidRPr="00A105F0">
              <w:rPr>
                <w:rFonts w:ascii="Bierstadt" w:hAnsi="Bierstadt"/>
                <w:color w:val="222222"/>
              </w:rPr>
              <w:br/>
              <w:t>Glory to the King of nations;</w:t>
            </w:r>
            <w:r w:rsidRPr="00A105F0">
              <w:rPr>
                <w:rFonts w:ascii="Bierstadt" w:hAnsi="Bierstadt"/>
                <w:color w:val="222222"/>
              </w:rPr>
              <w:br/>
              <w:t>Heav'n and earth, your praises bring!</w:t>
            </w:r>
            <w:r w:rsidRPr="00A105F0">
              <w:rPr>
                <w:rFonts w:ascii="Bierstadt" w:hAnsi="Bierstadt"/>
                <w:color w:val="222222"/>
              </w:rPr>
              <w:br/>
              <w:t>Glory, glory,</w:t>
            </w:r>
            <w:r w:rsidRPr="00A105F0">
              <w:rPr>
                <w:rFonts w:ascii="Bierstadt" w:hAnsi="Bierstadt"/>
                <w:color w:val="222222"/>
              </w:rPr>
              <w:br/>
              <w:t>To the King of Glory sing!</w:t>
            </w:r>
          </w:p>
          <w:p w14:paraId="636DAAE5" w14:textId="2B019F53" w:rsidR="007B4B15" w:rsidRPr="00A105F0" w:rsidRDefault="007B4B15" w:rsidP="00E45ACE">
            <w:pPr>
              <w:pStyle w:val="BodyText3"/>
              <w:tabs>
                <w:tab w:val="left" w:pos="540"/>
                <w:tab w:val="right" w:pos="6480"/>
              </w:tabs>
              <w:jc w:val="left"/>
              <w:rPr>
                <w:rFonts w:ascii="Bierstadt" w:hAnsi="Bierstadt" w:cstheme="minorHAnsi"/>
              </w:rPr>
            </w:pPr>
          </w:p>
        </w:tc>
      </w:tr>
      <w:tr w:rsidR="00E45ACE" w:rsidRPr="00A105F0" w14:paraId="41DA416B" w14:textId="77777777" w:rsidTr="00981CAA">
        <w:tc>
          <w:tcPr>
            <w:tcW w:w="445" w:type="dxa"/>
          </w:tcPr>
          <w:p w14:paraId="5D3CCEE4" w14:textId="4B7FDD99" w:rsidR="00E45ACE" w:rsidRPr="00A105F0" w:rsidRDefault="007B4B15" w:rsidP="00E45ACE">
            <w:pPr>
              <w:pStyle w:val="BodyText3"/>
              <w:tabs>
                <w:tab w:val="left" w:pos="540"/>
                <w:tab w:val="right" w:pos="6480"/>
              </w:tabs>
              <w:rPr>
                <w:rFonts w:ascii="Bierstadt" w:hAnsi="Bierstadt" w:cstheme="minorHAnsi"/>
                <w:b/>
                <w:bCs/>
              </w:rPr>
            </w:pPr>
            <w:r w:rsidRPr="00A105F0">
              <w:rPr>
                <w:rFonts w:ascii="Bierstadt" w:hAnsi="Bierstadt" w:cstheme="minorHAnsi"/>
                <w:b/>
                <w:bCs/>
              </w:rPr>
              <w:t>4</w:t>
            </w:r>
          </w:p>
        </w:tc>
        <w:tc>
          <w:tcPr>
            <w:tcW w:w="6025" w:type="dxa"/>
          </w:tcPr>
          <w:p w14:paraId="00D9E2B1" w14:textId="2401B4E5" w:rsidR="00E45ACE" w:rsidRPr="00A105F0" w:rsidRDefault="00E45ACE" w:rsidP="00E45ACE">
            <w:pPr>
              <w:pStyle w:val="BodyText3"/>
              <w:tabs>
                <w:tab w:val="left" w:pos="540"/>
                <w:tab w:val="right" w:pos="6480"/>
              </w:tabs>
              <w:jc w:val="left"/>
              <w:rPr>
                <w:rFonts w:ascii="Bierstadt" w:hAnsi="Bierstadt" w:cstheme="minorHAnsi"/>
              </w:rPr>
            </w:pPr>
            <w:r w:rsidRPr="00A105F0">
              <w:rPr>
                <w:rFonts w:ascii="Bierstadt" w:hAnsi="Bierstadt"/>
                <w:color w:val="222222"/>
              </w:rPr>
              <w:t>Glory, blessing, praise eternal!</w:t>
            </w:r>
            <w:r w:rsidRPr="00A105F0">
              <w:rPr>
                <w:rFonts w:ascii="Bierstadt" w:hAnsi="Bierstadt"/>
                <w:color w:val="222222"/>
              </w:rPr>
              <w:br/>
              <w:t>Thus the choir of angels sings;</w:t>
            </w:r>
            <w:r w:rsidRPr="00A105F0">
              <w:rPr>
                <w:rFonts w:ascii="Bierstadt" w:hAnsi="Bierstadt"/>
                <w:color w:val="222222"/>
              </w:rPr>
              <w:br/>
              <w:t xml:space="preserve">Honor, riches, </w:t>
            </w:r>
            <w:proofErr w:type="spellStart"/>
            <w:r w:rsidRPr="00A105F0">
              <w:rPr>
                <w:rFonts w:ascii="Bierstadt" w:hAnsi="Bierstadt"/>
                <w:color w:val="222222"/>
              </w:rPr>
              <w:t>pow'r</w:t>
            </w:r>
            <w:proofErr w:type="spellEnd"/>
            <w:r w:rsidRPr="00A105F0">
              <w:rPr>
                <w:rFonts w:ascii="Bierstadt" w:hAnsi="Bierstadt"/>
                <w:color w:val="222222"/>
              </w:rPr>
              <w:t>, dominion!</w:t>
            </w:r>
            <w:r w:rsidRPr="00A105F0">
              <w:rPr>
                <w:rFonts w:ascii="Bierstadt" w:hAnsi="Bierstadt"/>
                <w:color w:val="222222"/>
              </w:rPr>
              <w:br/>
              <w:t>Thus its praise creation brings.</w:t>
            </w:r>
            <w:r w:rsidRPr="00A105F0">
              <w:rPr>
                <w:rFonts w:ascii="Bierstadt" w:hAnsi="Bierstadt"/>
                <w:color w:val="222222"/>
              </w:rPr>
              <w:br/>
              <w:t>Glory, glory,</w:t>
            </w:r>
            <w:r w:rsidRPr="00A105F0">
              <w:rPr>
                <w:rFonts w:ascii="Bierstadt" w:hAnsi="Bierstadt"/>
                <w:color w:val="222222"/>
              </w:rPr>
              <w:br/>
              <w:t>Glory to the King of kings!</w:t>
            </w:r>
          </w:p>
        </w:tc>
      </w:tr>
    </w:tbl>
    <w:p w14:paraId="08BE1C50" w14:textId="77777777" w:rsidR="00981CAA" w:rsidRPr="00A105F0" w:rsidRDefault="00981CAA" w:rsidP="00982E1D">
      <w:pPr>
        <w:pStyle w:val="BodyText3"/>
        <w:tabs>
          <w:tab w:val="left" w:pos="540"/>
          <w:tab w:val="right" w:pos="6480"/>
        </w:tabs>
        <w:rPr>
          <w:rFonts w:ascii="Bierstadt" w:hAnsi="Bierstadt" w:cstheme="minorHAnsi"/>
        </w:rPr>
      </w:pPr>
    </w:p>
    <w:p w14:paraId="6806657B" w14:textId="77777777" w:rsidR="005B03C7" w:rsidRPr="00A105F0" w:rsidRDefault="005B03C7" w:rsidP="00982E1D">
      <w:pPr>
        <w:pStyle w:val="BodyText3"/>
        <w:tabs>
          <w:tab w:val="left" w:pos="540"/>
          <w:tab w:val="right" w:pos="6480"/>
        </w:tabs>
        <w:rPr>
          <w:rFonts w:ascii="Bierstadt" w:hAnsi="Bierstadt" w:cstheme="minorHAnsi"/>
        </w:rPr>
      </w:pPr>
    </w:p>
    <w:p w14:paraId="587014A5" w14:textId="1B67C7E8" w:rsidR="00982E1D" w:rsidRPr="00A105F0" w:rsidRDefault="00982E1D" w:rsidP="00D90858">
      <w:pPr>
        <w:pStyle w:val="BodyText3"/>
        <w:tabs>
          <w:tab w:val="left" w:pos="540"/>
          <w:tab w:val="right" w:pos="6480"/>
        </w:tabs>
        <w:jc w:val="left"/>
        <w:rPr>
          <w:rFonts w:asciiTheme="minorHAnsi" w:hAnsiTheme="minorHAnsi" w:cstheme="minorHAnsi"/>
          <w:i/>
        </w:rPr>
      </w:pPr>
      <w:r w:rsidRPr="00A105F0">
        <w:rPr>
          <w:rFonts w:ascii="Bierstadt" w:hAnsi="Bierstadt" w:cstheme="minorHAnsi"/>
          <w:b/>
        </w:rPr>
        <w:t>BENEDICTION</w:t>
      </w:r>
      <w:r w:rsidRPr="00A105F0">
        <w:rPr>
          <w:rFonts w:asciiTheme="minorHAnsi" w:hAnsiTheme="minorHAnsi" w:cstheme="minorHAnsi"/>
          <w:i/>
        </w:rPr>
        <w:t xml:space="preserve">                                         </w:t>
      </w:r>
      <w:r w:rsidR="00A56314" w:rsidRPr="00A105F0">
        <w:rPr>
          <w:rFonts w:asciiTheme="minorHAnsi" w:hAnsiTheme="minorHAnsi" w:cstheme="minorHAnsi"/>
          <w:i/>
        </w:rPr>
        <w:br/>
      </w:r>
      <w:r w:rsidR="00450421" w:rsidRPr="00A105F0">
        <w:rPr>
          <w:rFonts w:ascii="LSBSymbol" w:hAnsi="LSBSymbol" w:cstheme="minorHAnsi"/>
          <w:bCs/>
        </w:rPr>
        <w:t>C</w:t>
      </w:r>
      <w:r w:rsidR="00450421" w:rsidRPr="00A105F0">
        <w:rPr>
          <w:rFonts w:asciiTheme="minorHAnsi" w:hAnsiTheme="minorHAnsi" w:cstheme="minorHAnsi"/>
          <w:b/>
        </w:rPr>
        <w:t xml:space="preserve"> Amen</w:t>
      </w:r>
      <w:r w:rsidRPr="00A105F0">
        <w:rPr>
          <w:rFonts w:asciiTheme="minorHAnsi" w:hAnsiTheme="minorHAnsi" w:cstheme="minorHAnsi"/>
          <w:b/>
        </w:rPr>
        <w:t>, Amen, Amen.</w:t>
      </w:r>
      <w:r w:rsidR="00D90858" w:rsidRPr="00A105F0">
        <w:rPr>
          <w:rFonts w:asciiTheme="minorHAnsi" w:hAnsiTheme="minorHAnsi" w:cstheme="minorHAnsi"/>
          <w:b/>
        </w:rPr>
        <w:br/>
      </w:r>
      <w:r w:rsidRPr="00A105F0">
        <w:rPr>
          <w:rFonts w:asciiTheme="minorHAnsi" w:hAnsiTheme="minorHAnsi" w:cstheme="minorHAnsi"/>
          <w:b/>
        </w:rPr>
        <w:tab/>
      </w:r>
    </w:p>
    <w:p w14:paraId="5ED4EC89" w14:textId="77777777" w:rsidR="00982E1D" w:rsidRPr="00A105F0" w:rsidRDefault="00982E1D" w:rsidP="00982E1D">
      <w:pPr>
        <w:pStyle w:val="BodyText3"/>
        <w:tabs>
          <w:tab w:val="left" w:pos="540"/>
          <w:tab w:val="right" w:pos="6480"/>
        </w:tabs>
        <w:jc w:val="left"/>
        <w:rPr>
          <w:rFonts w:asciiTheme="minorHAnsi" w:hAnsiTheme="minorHAnsi" w:cstheme="minorHAnsi"/>
          <w:b/>
          <w:bCs/>
        </w:rPr>
      </w:pPr>
      <w:r w:rsidRPr="00A105F0">
        <w:rPr>
          <w:rFonts w:asciiTheme="minorHAnsi" w:hAnsiTheme="minorHAnsi" w:cstheme="minorHAnsi"/>
          <w:b/>
          <w:bCs/>
        </w:rPr>
        <w:t>DOXOLOGY</w:t>
      </w:r>
      <w:r w:rsidRPr="00A105F0">
        <w:rPr>
          <w:rFonts w:asciiTheme="minorHAnsi" w:hAnsiTheme="minorHAnsi" w:cstheme="minorHAnsi"/>
          <w:bCs/>
          <w:i/>
        </w:rPr>
        <w:t xml:space="preserve"> </w:t>
      </w:r>
      <w:r w:rsidRPr="00A105F0">
        <w:rPr>
          <w:rFonts w:asciiTheme="minorHAnsi" w:hAnsiTheme="minorHAnsi" w:cstheme="minorHAnsi"/>
          <w:bCs/>
          <w:i/>
          <w:sz w:val="14"/>
          <w:szCs w:val="14"/>
        </w:rPr>
        <w:t>(In Unison)</w:t>
      </w:r>
      <w:r w:rsidRPr="00A105F0">
        <w:rPr>
          <w:rFonts w:asciiTheme="minorHAnsi" w:hAnsiTheme="minorHAnsi" w:cstheme="minorHAnsi"/>
          <w:b/>
          <w:bCs/>
          <w:sz w:val="14"/>
          <w:szCs w:val="14"/>
        </w:rPr>
        <w:t xml:space="preserve"> </w:t>
      </w:r>
    </w:p>
    <w:p w14:paraId="29832182" w14:textId="77777777" w:rsidR="00982E1D" w:rsidRPr="00A105F0" w:rsidRDefault="00982E1D" w:rsidP="00D90858">
      <w:pPr>
        <w:pStyle w:val="BodyText3"/>
        <w:tabs>
          <w:tab w:val="left" w:pos="540"/>
          <w:tab w:val="right" w:pos="6480"/>
        </w:tabs>
        <w:ind w:left="540"/>
        <w:jc w:val="left"/>
        <w:rPr>
          <w:rFonts w:asciiTheme="minorHAnsi" w:hAnsiTheme="minorHAnsi" w:cstheme="minorHAnsi"/>
          <w:b/>
          <w:bCs/>
        </w:rPr>
      </w:pPr>
      <w:r w:rsidRPr="00A105F0">
        <w:rPr>
          <w:rFonts w:asciiTheme="minorHAnsi" w:hAnsiTheme="minorHAnsi" w:cstheme="minorHAnsi"/>
          <w:b/>
        </w:rPr>
        <w:t xml:space="preserve">Praise God, from whom all blessings </w:t>
      </w:r>
      <w:proofErr w:type="gramStart"/>
      <w:r w:rsidRPr="00A105F0">
        <w:rPr>
          <w:rFonts w:asciiTheme="minorHAnsi" w:hAnsiTheme="minorHAnsi" w:cstheme="minorHAnsi"/>
          <w:b/>
        </w:rPr>
        <w:t>flow;</w:t>
      </w:r>
      <w:proofErr w:type="gramEnd"/>
    </w:p>
    <w:p w14:paraId="26A9349F" w14:textId="77777777" w:rsidR="00982E1D" w:rsidRPr="00A105F0" w:rsidRDefault="00982E1D" w:rsidP="00D90858">
      <w:pPr>
        <w:pStyle w:val="BodyText3"/>
        <w:tabs>
          <w:tab w:val="left" w:pos="540"/>
        </w:tabs>
        <w:ind w:left="540"/>
        <w:jc w:val="left"/>
        <w:rPr>
          <w:rFonts w:asciiTheme="minorHAnsi" w:hAnsiTheme="minorHAnsi" w:cstheme="minorHAnsi"/>
          <w:b/>
        </w:rPr>
      </w:pPr>
      <w:r w:rsidRPr="00A105F0">
        <w:rPr>
          <w:rFonts w:asciiTheme="minorHAnsi" w:hAnsiTheme="minorHAnsi" w:cstheme="minorHAnsi"/>
          <w:b/>
        </w:rPr>
        <w:t xml:space="preserve">Praise Him, all creatures here </w:t>
      </w:r>
      <w:proofErr w:type="gramStart"/>
      <w:r w:rsidRPr="00A105F0">
        <w:rPr>
          <w:rFonts w:asciiTheme="minorHAnsi" w:hAnsiTheme="minorHAnsi" w:cstheme="minorHAnsi"/>
          <w:b/>
        </w:rPr>
        <w:t>below;</w:t>
      </w:r>
      <w:proofErr w:type="gramEnd"/>
    </w:p>
    <w:p w14:paraId="44547AAC" w14:textId="77777777" w:rsidR="00982E1D" w:rsidRPr="00A105F0" w:rsidRDefault="00982E1D" w:rsidP="00D90858">
      <w:pPr>
        <w:pStyle w:val="BodyText3"/>
        <w:tabs>
          <w:tab w:val="left" w:pos="540"/>
        </w:tabs>
        <w:ind w:left="540"/>
        <w:jc w:val="left"/>
        <w:rPr>
          <w:rFonts w:asciiTheme="minorHAnsi" w:hAnsiTheme="minorHAnsi" w:cstheme="minorHAnsi"/>
          <w:b/>
        </w:rPr>
      </w:pPr>
      <w:r w:rsidRPr="00A105F0">
        <w:rPr>
          <w:rFonts w:asciiTheme="minorHAnsi" w:hAnsiTheme="minorHAnsi" w:cstheme="minorHAnsi"/>
          <w:b/>
        </w:rPr>
        <w:t xml:space="preserve">Praise Him above, ye </w:t>
      </w:r>
      <w:proofErr w:type="spellStart"/>
      <w:r w:rsidRPr="00A105F0">
        <w:rPr>
          <w:rFonts w:asciiTheme="minorHAnsi" w:hAnsiTheme="minorHAnsi" w:cstheme="minorHAnsi"/>
          <w:b/>
        </w:rPr>
        <w:t>heav’nly</w:t>
      </w:r>
      <w:proofErr w:type="spellEnd"/>
      <w:r w:rsidRPr="00A105F0">
        <w:rPr>
          <w:rFonts w:asciiTheme="minorHAnsi" w:hAnsiTheme="minorHAnsi" w:cstheme="minorHAnsi"/>
          <w:b/>
        </w:rPr>
        <w:t xml:space="preserve"> </w:t>
      </w:r>
      <w:proofErr w:type="gramStart"/>
      <w:r w:rsidRPr="00A105F0">
        <w:rPr>
          <w:rFonts w:asciiTheme="minorHAnsi" w:hAnsiTheme="minorHAnsi" w:cstheme="minorHAnsi"/>
          <w:b/>
        </w:rPr>
        <w:t>host;</w:t>
      </w:r>
      <w:proofErr w:type="gramEnd"/>
    </w:p>
    <w:p w14:paraId="77F2FA30" w14:textId="3944CC06" w:rsidR="00982E1D" w:rsidRPr="00A105F0" w:rsidRDefault="00982E1D" w:rsidP="00D90858">
      <w:pPr>
        <w:pStyle w:val="BodyText3"/>
        <w:tabs>
          <w:tab w:val="left" w:pos="540"/>
        </w:tabs>
        <w:ind w:left="540"/>
        <w:jc w:val="left"/>
        <w:rPr>
          <w:rFonts w:asciiTheme="minorHAnsi" w:hAnsiTheme="minorHAnsi" w:cstheme="minorHAnsi"/>
          <w:i/>
        </w:rPr>
      </w:pPr>
      <w:r w:rsidRPr="00A105F0">
        <w:rPr>
          <w:rFonts w:asciiTheme="minorHAnsi" w:hAnsiTheme="minorHAnsi" w:cstheme="minorHAnsi"/>
          <w:b/>
        </w:rPr>
        <w:t>Praise Father, Son, and Holy Ghost.  Amen.</w:t>
      </w:r>
    </w:p>
    <w:p w14:paraId="3F74FE3F" w14:textId="77777777" w:rsidR="00982E1D" w:rsidRPr="00A105F0" w:rsidRDefault="00982E1D" w:rsidP="00982E1D">
      <w:pPr>
        <w:pStyle w:val="BodyText3"/>
        <w:tabs>
          <w:tab w:val="left" w:pos="540"/>
        </w:tabs>
        <w:jc w:val="left"/>
        <w:rPr>
          <w:rFonts w:asciiTheme="minorHAnsi" w:hAnsiTheme="minorHAnsi" w:cstheme="minorHAnsi"/>
          <w:b/>
          <w:bCs/>
          <w:sz w:val="16"/>
          <w:szCs w:val="16"/>
        </w:rPr>
      </w:pPr>
    </w:p>
    <w:p w14:paraId="064A85A4" w14:textId="77777777" w:rsidR="00982E1D" w:rsidRPr="00A105F0" w:rsidRDefault="00982E1D" w:rsidP="000115DE">
      <w:pPr>
        <w:pStyle w:val="BodyText3"/>
        <w:tabs>
          <w:tab w:val="left" w:pos="540"/>
        </w:tabs>
        <w:jc w:val="left"/>
        <w:rPr>
          <w:rFonts w:ascii="Bierstadt" w:hAnsi="Bierstadt" w:cstheme="minorHAnsi"/>
          <w:b/>
          <w:bCs/>
        </w:rPr>
      </w:pPr>
      <w:r w:rsidRPr="00A105F0">
        <w:rPr>
          <w:rFonts w:ascii="Bierstadt" w:hAnsi="Bierstadt" w:cstheme="minorHAnsi"/>
          <w:b/>
          <w:bCs/>
        </w:rPr>
        <w:t>SILENT PRAYER</w:t>
      </w:r>
    </w:p>
    <w:p w14:paraId="73F59461" w14:textId="77777777" w:rsidR="00982E1D" w:rsidRPr="00A105F0" w:rsidRDefault="00982E1D" w:rsidP="000115DE">
      <w:pPr>
        <w:pStyle w:val="BodyText3"/>
        <w:tabs>
          <w:tab w:val="left" w:pos="540"/>
        </w:tabs>
        <w:jc w:val="left"/>
        <w:rPr>
          <w:rFonts w:ascii="Bierstadt" w:hAnsi="Bierstadt" w:cstheme="minorHAnsi"/>
          <w:b/>
          <w:bCs/>
        </w:rPr>
      </w:pPr>
      <w:r w:rsidRPr="00A105F0">
        <w:rPr>
          <w:rFonts w:ascii="Bierstadt" w:hAnsi="Bierstadt" w:cstheme="minorHAnsi"/>
          <w:b/>
          <w:bCs/>
        </w:rPr>
        <w:t>RECESSIONAL</w:t>
      </w:r>
    </w:p>
    <w:p w14:paraId="2F4A4919" w14:textId="046D4FEC" w:rsidR="00982E1D" w:rsidRPr="00A105F0" w:rsidRDefault="00982E1D" w:rsidP="00982E1D">
      <w:pPr>
        <w:pStyle w:val="BodyText3"/>
        <w:tabs>
          <w:tab w:val="left" w:pos="540"/>
        </w:tabs>
        <w:jc w:val="left"/>
        <w:rPr>
          <w:rFonts w:ascii="Bierstadt" w:hAnsi="Bierstadt" w:cstheme="minorHAnsi"/>
          <w:b/>
          <w:bCs/>
        </w:rPr>
      </w:pPr>
      <w:r w:rsidRPr="00A105F0">
        <w:rPr>
          <w:rFonts w:ascii="Bierstadt" w:hAnsi="Bierstadt" w:cstheme="minorHAnsi"/>
          <w:b/>
          <w:bCs/>
        </w:rPr>
        <w:t xml:space="preserve">POSTLUDE       </w:t>
      </w:r>
    </w:p>
    <w:p w14:paraId="4FE3014C" w14:textId="77777777" w:rsidR="00982E1D" w:rsidRPr="00A105F0" w:rsidRDefault="00982E1D" w:rsidP="00982E1D">
      <w:pPr>
        <w:pStyle w:val="BodyText3"/>
        <w:tabs>
          <w:tab w:val="left" w:pos="540"/>
        </w:tabs>
        <w:spacing w:line="160" w:lineRule="exact"/>
        <w:jc w:val="left"/>
        <w:rPr>
          <w:rFonts w:ascii="Bierstadt" w:hAnsi="Bierstadt" w:cstheme="minorHAnsi"/>
          <w:b/>
          <w:bCs/>
        </w:rPr>
      </w:pPr>
    </w:p>
    <w:p w14:paraId="52B5A9CF" w14:textId="77777777" w:rsidR="00982E1D" w:rsidRPr="00A105F0" w:rsidRDefault="00982E1D" w:rsidP="00982E1D">
      <w:pPr>
        <w:pStyle w:val="BodyText3"/>
        <w:tabs>
          <w:tab w:val="left" w:pos="540"/>
          <w:tab w:val="right" w:pos="6480"/>
        </w:tabs>
        <w:rPr>
          <w:rFonts w:ascii="Bierstadt" w:hAnsi="Bierstadt" w:cstheme="minorHAnsi"/>
          <w:iCs/>
          <w:spacing w:val="-4"/>
        </w:rPr>
      </w:pPr>
      <w:r w:rsidRPr="00A105F0">
        <w:rPr>
          <w:rFonts w:ascii="Bierstadt" w:hAnsi="Bierstadt" w:cstheme="minorHAnsi"/>
          <w:iCs/>
          <w:spacing w:val="-4"/>
        </w:rPr>
        <w:t xml:space="preserve">Officiant:  Pastor Randy Boelter                                    </w:t>
      </w:r>
    </w:p>
    <w:p w14:paraId="1E4044F1" w14:textId="04CCF452" w:rsidR="00982E1D" w:rsidRPr="00A105F0" w:rsidRDefault="00982E1D" w:rsidP="00982E1D">
      <w:pPr>
        <w:pStyle w:val="BodyText3"/>
        <w:tabs>
          <w:tab w:val="left" w:pos="540"/>
          <w:tab w:val="right" w:pos="6480"/>
        </w:tabs>
        <w:rPr>
          <w:rFonts w:ascii="Bierstadt" w:hAnsi="Bierstadt" w:cstheme="minorHAnsi"/>
          <w:iCs/>
          <w:spacing w:val="-4"/>
        </w:rPr>
      </w:pPr>
      <w:r w:rsidRPr="00A105F0">
        <w:rPr>
          <w:rFonts w:ascii="Bierstadt" w:hAnsi="Bierstadt" w:cstheme="minorHAnsi"/>
          <w:iCs/>
          <w:spacing w:val="-4"/>
        </w:rPr>
        <w:t xml:space="preserve">Lector:   </w:t>
      </w:r>
      <w:r w:rsidR="004F7AFB" w:rsidRPr="00A105F0">
        <w:rPr>
          <w:rFonts w:ascii="Bierstadt" w:hAnsi="Bierstadt" w:cstheme="minorHAnsi"/>
          <w:iCs/>
          <w:spacing w:val="-4"/>
        </w:rPr>
        <w:t>Pam Zimmer</w:t>
      </w:r>
    </w:p>
    <w:p w14:paraId="2948516A" w14:textId="77777777" w:rsidR="0053716B" w:rsidRPr="00A105F0" w:rsidRDefault="0053716B" w:rsidP="00982E1D">
      <w:pPr>
        <w:pStyle w:val="BodyText3"/>
        <w:tabs>
          <w:tab w:val="left" w:pos="540"/>
          <w:tab w:val="right" w:pos="6480"/>
        </w:tabs>
        <w:rPr>
          <w:rFonts w:asciiTheme="minorHAnsi" w:hAnsiTheme="minorHAnsi" w:cstheme="minorHAnsi"/>
          <w:b/>
          <w:bCs/>
          <w:i/>
          <w:spacing w:val="-4"/>
          <w:sz w:val="14"/>
          <w:szCs w:val="14"/>
        </w:rPr>
      </w:pPr>
    </w:p>
    <w:p w14:paraId="73F5F949" w14:textId="3312C465" w:rsidR="00FF771B" w:rsidRPr="00A105F0" w:rsidRDefault="00A50F32" w:rsidP="00A50F32">
      <w:pPr>
        <w:pStyle w:val="BodyText3"/>
        <w:tabs>
          <w:tab w:val="left" w:pos="540"/>
          <w:tab w:val="right" w:pos="6480"/>
        </w:tabs>
        <w:rPr>
          <w:rFonts w:ascii="Bierstadt" w:hAnsi="Bierstadt" w:cstheme="minorHAnsi"/>
          <w:sz w:val="14"/>
          <w:szCs w:val="14"/>
        </w:rPr>
      </w:pPr>
      <w:r w:rsidRPr="00A105F0">
        <w:rPr>
          <w:rFonts w:ascii="Bierstadt" w:hAnsi="Bierstadt" w:cstheme="minorHAnsi"/>
          <w:i/>
          <w:spacing w:val="-4"/>
          <w:sz w:val="14"/>
          <w:szCs w:val="14"/>
        </w:rPr>
        <w:t xml:space="preserve">Unless otherwise indicated, Scripture quotations are from the </w:t>
      </w:r>
      <w:r w:rsidR="00A5772E" w:rsidRPr="00A105F0">
        <w:rPr>
          <w:rFonts w:ascii="Bierstadt" w:hAnsi="Bierstadt" w:cstheme="minorHAnsi"/>
          <w:i/>
          <w:spacing w:val="-4"/>
          <w:sz w:val="14"/>
          <w:szCs w:val="14"/>
        </w:rPr>
        <w:t xml:space="preserve">Roman Scripture taken from the New King James Version®. Copyright © 1982 by Thomas Nelson. Used </w:t>
      </w:r>
      <w:r w:rsidR="00AD4C5E" w:rsidRPr="00A105F0">
        <w:rPr>
          <w:rFonts w:ascii="Bierstadt" w:hAnsi="Bierstadt" w:cstheme="minorHAnsi"/>
          <w:i/>
          <w:spacing w:val="-4"/>
          <w:sz w:val="14"/>
          <w:szCs w:val="14"/>
        </w:rPr>
        <w:t>with</w:t>
      </w:r>
      <w:r w:rsidR="00A5772E" w:rsidRPr="00A105F0">
        <w:rPr>
          <w:rFonts w:ascii="Bierstadt" w:hAnsi="Bierstadt" w:cstheme="minorHAnsi"/>
          <w:i/>
          <w:spacing w:val="-4"/>
          <w:sz w:val="14"/>
          <w:szCs w:val="14"/>
        </w:rPr>
        <w:t xml:space="preserve"> permission. All rights reserved.</w:t>
      </w:r>
      <w:r w:rsidRPr="00A105F0">
        <w:rPr>
          <w:rFonts w:ascii="Bierstadt" w:hAnsi="Bierstadt" w:cstheme="minorHAnsi"/>
          <w:i/>
          <w:spacing w:val="-4"/>
          <w:sz w:val="14"/>
          <w:szCs w:val="14"/>
        </w:rPr>
        <w:t xml:space="preserve"> Used </w:t>
      </w:r>
      <w:r w:rsidR="00AD4C5E" w:rsidRPr="00A105F0">
        <w:rPr>
          <w:rFonts w:ascii="Bierstadt" w:hAnsi="Bierstadt" w:cstheme="minorHAnsi"/>
          <w:i/>
          <w:spacing w:val="-4"/>
          <w:sz w:val="14"/>
          <w:szCs w:val="14"/>
        </w:rPr>
        <w:t>with</w:t>
      </w:r>
      <w:r w:rsidRPr="00A105F0">
        <w:rPr>
          <w:rFonts w:ascii="Bierstadt" w:hAnsi="Bierstadt" w:cstheme="minorHAnsi"/>
          <w:i/>
          <w:spacing w:val="-4"/>
          <w:sz w:val="14"/>
          <w:szCs w:val="14"/>
        </w:rPr>
        <w:t xml:space="preserve"> permission. All rights reserved.</w:t>
      </w:r>
      <w:r w:rsidR="00A5772E" w:rsidRPr="00A105F0">
        <w:rPr>
          <w:rFonts w:ascii="Bierstadt" w:hAnsi="Bierstadt" w:cstheme="minorHAnsi"/>
          <w:i/>
          <w:spacing w:val="-4"/>
          <w:sz w:val="14"/>
          <w:szCs w:val="14"/>
        </w:rPr>
        <w:t xml:space="preserve"> </w:t>
      </w:r>
      <w:r w:rsidRPr="00A105F0">
        <w:rPr>
          <w:rFonts w:ascii="Bierstadt" w:hAnsi="Bierstadt" w:cstheme="minorHAnsi"/>
          <w:i/>
          <w:spacing w:val="-4"/>
          <w:sz w:val="14"/>
          <w:szCs w:val="14"/>
        </w:rPr>
        <w:t>Created by Lutheran Service Builder © 2024 Concordia Publishing House.</w:t>
      </w:r>
    </w:p>
    <w:p w14:paraId="6D8CCF39" w14:textId="3BFF98D5" w:rsidR="006E38C9" w:rsidRDefault="006E38C9" w:rsidP="00AD65DA">
      <w:pPr>
        <w:pStyle w:val="BodyText3"/>
        <w:tabs>
          <w:tab w:val="left" w:pos="540"/>
          <w:tab w:val="right" w:pos="6480"/>
        </w:tabs>
        <w:jc w:val="left"/>
        <w:rPr>
          <w:rFonts w:asciiTheme="minorHAnsi" w:hAnsiTheme="minorHAnsi" w:cstheme="minorHAnsi"/>
          <w:sz w:val="18"/>
          <w:szCs w:val="18"/>
        </w:rPr>
      </w:pPr>
    </w:p>
    <w:sectPr w:rsidR="006E38C9" w:rsidSect="007E0A78">
      <w:footerReference w:type="default" r:id="rId8"/>
      <w:type w:val="continuous"/>
      <w:pgSz w:w="7920" w:h="12240" w:orient="landscape"/>
      <w:pgMar w:top="720" w:right="720" w:bottom="720" w:left="720" w:header="144" w:footer="144" w:gutter="0"/>
      <w:pgNumType w:start="1"/>
      <w:cols w:space="144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50594" w14:textId="77777777" w:rsidR="00FC656A" w:rsidRDefault="00FC656A" w:rsidP="007E15CD">
      <w:r>
        <w:separator/>
      </w:r>
    </w:p>
  </w:endnote>
  <w:endnote w:type="continuationSeparator" w:id="0">
    <w:p w14:paraId="10100092" w14:textId="77777777" w:rsidR="00FC656A" w:rsidRDefault="00FC656A" w:rsidP="007E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Wingdings">
    <w:panose1 w:val="05000000000000000000"/>
    <w:charset w:val="02"/>
    <w:family w:val="auto"/>
    <w:pitch w:val="variable"/>
    <w:sig w:usb0="00000000" w:usb1="10000000" w:usb2="00000000" w:usb3="00000000" w:csb0="80000000" w:csb1="00000000"/>
  </w:font>
  <w:font w:name="LSBSymbol">
    <w:panose1 w:val="00000500000000000000"/>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904622"/>
      <w:docPartObj>
        <w:docPartGallery w:val="Page Numbers (Bottom of Page)"/>
        <w:docPartUnique/>
      </w:docPartObj>
    </w:sdtPr>
    <w:sdtEndPr>
      <w:rPr>
        <w:color w:val="7F7F7F" w:themeColor="background1" w:themeShade="7F"/>
        <w:spacing w:val="60"/>
      </w:rPr>
    </w:sdtEndPr>
    <w:sdtContent>
      <w:p w14:paraId="6AAD1FF4" w14:textId="77777777" w:rsidR="00743E83" w:rsidRDefault="00743E8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EAFD02D" w14:textId="77777777" w:rsidR="00743E83" w:rsidRDefault="00743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C2D03" w14:textId="77777777" w:rsidR="00FC656A" w:rsidRDefault="00FC656A" w:rsidP="007E15CD">
      <w:r>
        <w:separator/>
      </w:r>
    </w:p>
  </w:footnote>
  <w:footnote w:type="continuationSeparator" w:id="0">
    <w:p w14:paraId="0A1E99AE" w14:textId="77777777" w:rsidR="00FC656A" w:rsidRDefault="00FC656A" w:rsidP="007E1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12B8"/>
    <w:multiLevelType w:val="hybridMultilevel"/>
    <w:tmpl w:val="AD82D1DE"/>
    <w:lvl w:ilvl="0" w:tplc="F3CED506">
      <w:start w:val="6"/>
      <w:numFmt w:val="decimal"/>
      <w:lvlText w:val="%1."/>
      <w:lvlJc w:val="left"/>
      <w:pPr>
        <w:ind w:left="36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46309"/>
    <w:multiLevelType w:val="hybridMultilevel"/>
    <w:tmpl w:val="510ED844"/>
    <w:lvl w:ilvl="0" w:tplc="C910F964">
      <w:start w:val="6"/>
      <w:numFmt w:val="decimal"/>
      <w:lvlText w:val="%1."/>
      <w:lvlJc w:val="left"/>
      <w:pPr>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F602D6"/>
    <w:multiLevelType w:val="hybridMultilevel"/>
    <w:tmpl w:val="E1D08E3E"/>
    <w:lvl w:ilvl="0" w:tplc="57B64F84">
      <w:start w:val="1"/>
      <w:numFmt w:val="decimal"/>
      <w:lvlText w:val="%1."/>
      <w:lvlJc w:val="left"/>
      <w:pPr>
        <w:ind w:left="36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211C5E"/>
    <w:multiLevelType w:val="hybridMultilevel"/>
    <w:tmpl w:val="69986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12205"/>
    <w:multiLevelType w:val="hybridMultilevel"/>
    <w:tmpl w:val="A8E28380"/>
    <w:lvl w:ilvl="0" w:tplc="E0BE5948">
      <w:start w:val="4"/>
      <w:numFmt w:val="decimal"/>
      <w:lvlText w:val="%1."/>
      <w:lvlJc w:val="left"/>
      <w:pPr>
        <w:ind w:left="36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526B14"/>
    <w:multiLevelType w:val="multilevel"/>
    <w:tmpl w:val="5FC8D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D45130"/>
    <w:multiLevelType w:val="multilevel"/>
    <w:tmpl w:val="D7440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0E5C51"/>
    <w:multiLevelType w:val="multilevel"/>
    <w:tmpl w:val="A3EAD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E35448"/>
    <w:multiLevelType w:val="hybridMultilevel"/>
    <w:tmpl w:val="C8DEA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43AF6"/>
    <w:multiLevelType w:val="hybridMultilevel"/>
    <w:tmpl w:val="7AA20032"/>
    <w:lvl w:ilvl="0" w:tplc="F7A4EFFA">
      <w:start w:val="1"/>
      <w:numFmt w:val="decimal"/>
      <w:lvlText w:val="%1."/>
      <w:lvlJc w:val="left"/>
      <w:pPr>
        <w:ind w:left="360" w:hanging="360"/>
      </w:pPr>
      <w:rPr>
        <w:rFonts w:asciiTheme="minorHAnsi"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F11037A"/>
    <w:multiLevelType w:val="hybridMultilevel"/>
    <w:tmpl w:val="DD26AF08"/>
    <w:lvl w:ilvl="0" w:tplc="FC945F00">
      <w:start w:val="1"/>
      <w:numFmt w:val="decimal"/>
      <w:lvlText w:val="%1."/>
      <w:lvlJc w:val="left"/>
      <w:pPr>
        <w:ind w:left="36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5001280">
    <w:abstractNumId w:val="3"/>
  </w:num>
  <w:num w:numId="2" w16cid:durableId="202447898">
    <w:abstractNumId w:val="8"/>
  </w:num>
  <w:num w:numId="3" w16cid:durableId="679742616">
    <w:abstractNumId w:val="9"/>
  </w:num>
  <w:num w:numId="4" w16cid:durableId="150218304">
    <w:abstractNumId w:val="2"/>
  </w:num>
  <w:num w:numId="5" w16cid:durableId="1051149510">
    <w:abstractNumId w:val="0"/>
  </w:num>
  <w:num w:numId="6" w16cid:durableId="766926349">
    <w:abstractNumId w:val="10"/>
  </w:num>
  <w:num w:numId="7" w16cid:durableId="1720323486">
    <w:abstractNumId w:val="4"/>
  </w:num>
  <w:num w:numId="8" w16cid:durableId="887836929">
    <w:abstractNumId w:val="1"/>
  </w:num>
  <w:num w:numId="9" w16cid:durableId="2076732153">
    <w:abstractNumId w:val="6"/>
  </w:num>
  <w:num w:numId="10" w16cid:durableId="2100632633">
    <w:abstractNumId w:val="7"/>
  </w:num>
  <w:num w:numId="11" w16cid:durableId="470905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
  <w:drawingGridHorizontalSpacing w:val="187"/>
  <w:drawingGridVerticalSpacing w:val="12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42"/>
    <w:rsid w:val="00000101"/>
    <w:rsid w:val="0000059B"/>
    <w:rsid w:val="0000145D"/>
    <w:rsid w:val="00010D93"/>
    <w:rsid w:val="000111F1"/>
    <w:rsid w:val="000114A0"/>
    <w:rsid w:val="000115DE"/>
    <w:rsid w:val="000121EF"/>
    <w:rsid w:val="00012441"/>
    <w:rsid w:val="00012481"/>
    <w:rsid w:val="000125EC"/>
    <w:rsid w:val="0001300E"/>
    <w:rsid w:val="0001312B"/>
    <w:rsid w:val="000144DC"/>
    <w:rsid w:val="00014C85"/>
    <w:rsid w:val="000151CE"/>
    <w:rsid w:val="00015FBA"/>
    <w:rsid w:val="000169A3"/>
    <w:rsid w:val="000170F4"/>
    <w:rsid w:val="00017139"/>
    <w:rsid w:val="00017441"/>
    <w:rsid w:val="000231D2"/>
    <w:rsid w:val="000256C1"/>
    <w:rsid w:val="000256FF"/>
    <w:rsid w:val="00027019"/>
    <w:rsid w:val="00027B8C"/>
    <w:rsid w:val="00027FE1"/>
    <w:rsid w:val="00030177"/>
    <w:rsid w:val="00030CF9"/>
    <w:rsid w:val="0003493E"/>
    <w:rsid w:val="00035E36"/>
    <w:rsid w:val="00036989"/>
    <w:rsid w:val="000378DC"/>
    <w:rsid w:val="00040999"/>
    <w:rsid w:val="000414F5"/>
    <w:rsid w:val="00041820"/>
    <w:rsid w:val="00041B31"/>
    <w:rsid w:val="00043B40"/>
    <w:rsid w:val="00044413"/>
    <w:rsid w:val="0004562B"/>
    <w:rsid w:val="000460BC"/>
    <w:rsid w:val="00047195"/>
    <w:rsid w:val="000472BB"/>
    <w:rsid w:val="000472CA"/>
    <w:rsid w:val="000506D9"/>
    <w:rsid w:val="00050DBC"/>
    <w:rsid w:val="00050DDD"/>
    <w:rsid w:val="00051EDD"/>
    <w:rsid w:val="00052835"/>
    <w:rsid w:val="00052851"/>
    <w:rsid w:val="00052C44"/>
    <w:rsid w:val="00053246"/>
    <w:rsid w:val="000534D9"/>
    <w:rsid w:val="00053738"/>
    <w:rsid w:val="00054C67"/>
    <w:rsid w:val="0005554E"/>
    <w:rsid w:val="00056EA3"/>
    <w:rsid w:val="000571DC"/>
    <w:rsid w:val="000577BD"/>
    <w:rsid w:val="0006007A"/>
    <w:rsid w:val="00060C3D"/>
    <w:rsid w:val="00061643"/>
    <w:rsid w:val="000629CA"/>
    <w:rsid w:val="0006503C"/>
    <w:rsid w:val="00065EE8"/>
    <w:rsid w:val="0006702E"/>
    <w:rsid w:val="00067B28"/>
    <w:rsid w:val="00067DA0"/>
    <w:rsid w:val="00067FE4"/>
    <w:rsid w:val="000703D2"/>
    <w:rsid w:val="00072FB4"/>
    <w:rsid w:val="00073ED6"/>
    <w:rsid w:val="0007443E"/>
    <w:rsid w:val="00076684"/>
    <w:rsid w:val="00077CD0"/>
    <w:rsid w:val="000809AE"/>
    <w:rsid w:val="000810C3"/>
    <w:rsid w:val="000820D3"/>
    <w:rsid w:val="000820E7"/>
    <w:rsid w:val="000822FF"/>
    <w:rsid w:val="0008274D"/>
    <w:rsid w:val="00084008"/>
    <w:rsid w:val="000850C0"/>
    <w:rsid w:val="000858BE"/>
    <w:rsid w:val="000868D3"/>
    <w:rsid w:val="000869C9"/>
    <w:rsid w:val="00087683"/>
    <w:rsid w:val="00090BA6"/>
    <w:rsid w:val="00092CAD"/>
    <w:rsid w:val="000933AB"/>
    <w:rsid w:val="00093C35"/>
    <w:rsid w:val="0009449C"/>
    <w:rsid w:val="00095FC7"/>
    <w:rsid w:val="00095FDD"/>
    <w:rsid w:val="00096005"/>
    <w:rsid w:val="000975E9"/>
    <w:rsid w:val="00097B23"/>
    <w:rsid w:val="000A0FEA"/>
    <w:rsid w:val="000A152E"/>
    <w:rsid w:val="000A153E"/>
    <w:rsid w:val="000A1E44"/>
    <w:rsid w:val="000A2159"/>
    <w:rsid w:val="000A3658"/>
    <w:rsid w:val="000A382E"/>
    <w:rsid w:val="000A4015"/>
    <w:rsid w:val="000A401F"/>
    <w:rsid w:val="000A4163"/>
    <w:rsid w:val="000A4A30"/>
    <w:rsid w:val="000A5B39"/>
    <w:rsid w:val="000B0B94"/>
    <w:rsid w:val="000B0CFF"/>
    <w:rsid w:val="000B2653"/>
    <w:rsid w:val="000B2BF3"/>
    <w:rsid w:val="000B31C2"/>
    <w:rsid w:val="000B4D66"/>
    <w:rsid w:val="000B4F2D"/>
    <w:rsid w:val="000B5C38"/>
    <w:rsid w:val="000B683D"/>
    <w:rsid w:val="000B6D18"/>
    <w:rsid w:val="000B7D29"/>
    <w:rsid w:val="000C0888"/>
    <w:rsid w:val="000C089E"/>
    <w:rsid w:val="000C096C"/>
    <w:rsid w:val="000C1264"/>
    <w:rsid w:val="000C17BB"/>
    <w:rsid w:val="000C1826"/>
    <w:rsid w:val="000C1AB3"/>
    <w:rsid w:val="000C2869"/>
    <w:rsid w:val="000C3472"/>
    <w:rsid w:val="000C37E4"/>
    <w:rsid w:val="000C635A"/>
    <w:rsid w:val="000C7292"/>
    <w:rsid w:val="000D0005"/>
    <w:rsid w:val="000D00CC"/>
    <w:rsid w:val="000D083F"/>
    <w:rsid w:val="000D0D03"/>
    <w:rsid w:val="000D0DC1"/>
    <w:rsid w:val="000D29D6"/>
    <w:rsid w:val="000D2DBC"/>
    <w:rsid w:val="000D3B35"/>
    <w:rsid w:val="000D3DB3"/>
    <w:rsid w:val="000D3EBC"/>
    <w:rsid w:val="000D4DF1"/>
    <w:rsid w:val="000D62B5"/>
    <w:rsid w:val="000D6AA8"/>
    <w:rsid w:val="000D6F32"/>
    <w:rsid w:val="000D6FBA"/>
    <w:rsid w:val="000D79FC"/>
    <w:rsid w:val="000E0D89"/>
    <w:rsid w:val="000E1521"/>
    <w:rsid w:val="000E1DE3"/>
    <w:rsid w:val="000E2D5E"/>
    <w:rsid w:val="000E4410"/>
    <w:rsid w:val="000E4534"/>
    <w:rsid w:val="000E69C0"/>
    <w:rsid w:val="000E7DF3"/>
    <w:rsid w:val="000F1A3B"/>
    <w:rsid w:val="000F1B99"/>
    <w:rsid w:val="000F1E7A"/>
    <w:rsid w:val="000F2EC3"/>
    <w:rsid w:val="000F355C"/>
    <w:rsid w:val="000F3BEE"/>
    <w:rsid w:val="000F56E7"/>
    <w:rsid w:val="000F57BC"/>
    <w:rsid w:val="000F59F0"/>
    <w:rsid w:val="000F5DA2"/>
    <w:rsid w:val="000F676B"/>
    <w:rsid w:val="000F7664"/>
    <w:rsid w:val="0010098E"/>
    <w:rsid w:val="00100DEA"/>
    <w:rsid w:val="00103040"/>
    <w:rsid w:val="001032A4"/>
    <w:rsid w:val="00103B2D"/>
    <w:rsid w:val="00104244"/>
    <w:rsid w:val="00104646"/>
    <w:rsid w:val="00104A16"/>
    <w:rsid w:val="001056C7"/>
    <w:rsid w:val="00105B5E"/>
    <w:rsid w:val="00106B84"/>
    <w:rsid w:val="00110A3D"/>
    <w:rsid w:val="0011160C"/>
    <w:rsid w:val="00113993"/>
    <w:rsid w:val="0011436F"/>
    <w:rsid w:val="00116B09"/>
    <w:rsid w:val="001172CF"/>
    <w:rsid w:val="00120E6A"/>
    <w:rsid w:val="00121AD7"/>
    <w:rsid w:val="00122070"/>
    <w:rsid w:val="00122D27"/>
    <w:rsid w:val="00123951"/>
    <w:rsid w:val="00130923"/>
    <w:rsid w:val="00130939"/>
    <w:rsid w:val="00130E53"/>
    <w:rsid w:val="00131695"/>
    <w:rsid w:val="00131BA3"/>
    <w:rsid w:val="001321EB"/>
    <w:rsid w:val="00132C1C"/>
    <w:rsid w:val="001336A4"/>
    <w:rsid w:val="00133D3E"/>
    <w:rsid w:val="00133D88"/>
    <w:rsid w:val="001347EF"/>
    <w:rsid w:val="001355C8"/>
    <w:rsid w:val="00136002"/>
    <w:rsid w:val="00136604"/>
    <w:rsid w:val="00136FFD"/>
    <w:rsid w:val="00137656"/>
    <w:rsid w:val="00137A5E"/>
    <w:rsid w:val="00137A9D"/>
    <w:rsid w:val="001422E8"/>
    <w:rsid w:val="00142C4A"/>
    <w:rsid w:val="00145EA1"/>
    <w:rsid w:val="00145EBA"/>
    <w:rsid w:val="00145FAD"/>
    <w:rsid w:val="00147678"/>
    <w:rsid w:val="0015136C"/>
    <w:rsid w:val="00151C73"/>
    <w:rsid w:val="0015244D"/>
    <w:rsid w:val="00152544"/>
    <w:rsid w:val="00153892"/>
    <w:rsid w:val="00154162"/>
    <w:rsid w:val="00154406"/>
    <w:rsid w:val="001545D0"/>
    <w:rsid w:val="00154A4A"/>
    <w:rsid w:val="00155347"/>
    <w:rsid w:val="00155784"/>
    <w:rsid w:val="00155925"/>
    <w:rsid w:val="00155EA4"/>
    <w:rsid w:val="00156F6E"/>
    <w:rsid w:val="00157814"/>
    <w:rsid w:val="00160565"/>
    <w:rsid w:val="001605DC"/>
    <w:rsid w:val="00161066"/>
    <w:rsid w:val="00162238"/>
    <w:rsid w:val="0016294A"/>
    <w:rsid w:val="00162AFC"/>
    <w:rsid w:val="0016385D"/>
    <w:rsid w:val="00164BA3"/>
    <w:rsid w:val="0016532D"/>
    <w:rsid w:val="00166A56"/>
    <w:rsid w:val="00166B6F"/>
    <w:rsid w:val="00166E3F"/>
    <w:rsid w:val="0016726B"/>
    <w:rsid w:val="0017159B"/>
    <w:rsid w:val="001715AE"/>
    <w:rsid w:val="0017194D"/>
    <w:rsid w:val="001723D7"/>
    <w:rsid w:val="00172F97"/>
    <w:rsid w:val="00173493"/>
    <w:rsid w:val="001737FE"/>
    <w:rsid w:val="00173E8F"/>
    <w:rsid w:val="0017538A"/>
    <w:rsid w:val="001755A9"/>
    <w:rsid w:val="0017578C"/>
    <w:rsid w:val="001803A3"/>
    <w:rsid w:val="00181024"/>
    <w:rsid w:val="00181F45"/>
    <w:rsid w:val="00182233"/>
    <w:rsid w:val="00182B33"/>
    <w:rsid w:val="00182E5F"/>
    <w:rsid w:val="00183112"/>
    <w:rsid w:val="0018368B"/>
    <w:rsid w:val="00183C97"/>
    <w:rsid w:val="00184510"/>
    <w:rsid w:val="00184780"/>
    <w:rsid w:val="00186EE8"/>
    <w:rsid w:val="0018715A"/>
    <w:rsid w:val="00187A70"/>
    <w:rsid w:val="00192604"/>
    <w:rsid w:val="0019372B"/>
    <w:rsid w:val="001962ED"/>
    <w:rsid w:val="00196392"/>
    <w:rsid w:val="001963E6"/>
    <w:rsid w:val="001A078B"/>
    <w:rsid w:val="001A0881"/>
    <w:rsid w:val="001A0E3A"/>
    <w:rsid w:val="001A14DD"/>
    <w:rsid w:val="001A1E31"/>
    <w:rsid w:val="001A2998"/>
    <w:rsid w:val="001A3563"/>
    <w:rsid w:val="001A4627"/>
    <w:rsid w:val="001A51E4"/>
    <w:rsid w:val="001A5674"/>
    <w:rsid w:val="001A5963"/>
    <w:rsid w:val="001B0BE5"/>
    <w:rsid w:val="001B1059"/>
    <w:rsid w:val="001B115F"/>
    <w:rsid w:val="001B208E"/>
    <w:rsid w:val="001B31D2"/>
    <w:rsid w:val="001B3AB3"/>
    <w:rsid w:val="001B6F04"/>
    <w:rsid w:val="001B74B1"/>
    <w:rsid w:val="001B7C47"/>
    <w:rsid w:val="001B7EA6"/>
    <w:rsid w:val="001C0176"/>
    <w:rsid w:val="001C1014"/>
    <w:rsid w:val="001C1927"/>
    <w:rsid w:val="001C2ACF"/>
    <w:rsid w:val="001C3227"/>
    <w:rsid w:val="001C417B"/>
    <w:rsid w:val="001C5312"/>
    <w:rsid w:val="001C5B1C"/>
    <w:rsid w:val="001C5E73"/>
    <w:rsid w:val="001C66C3"/>
    <w:rsid w:val="001C74E8"/>
    <w:rsid w:val="001D1B95"/>
    <w:rsid w:val="001D2C4B"/>
    <w:rsid w:val="001D362F"/>
    <w:rsid w:val="001D5513"/>
    <w:rsid w:val="001D67D1"/>
    <w:rsid w:val="001E1D9E"/>
    <w:rsid w:val="001E2164"/>
    <w:rsid w:val="001E28C7"/>
    <w:rsid w:val="001E2F1F"/>
    <w:rsid w:val="001E3818"/>
    <w:rsid w:val="001E3E9D"/>
    <w:rsid w:val="001E4512"/>
    <w:rsid w:val="001E4957"/>
    <w:rsid w:val="001E533D"/>
    <w:rsid w:val="001E587E"/>
    <w:rsid w:val="001E5FE7"/>
    <w:rsid w:val="001E6D01"/>
    <w:rsid w:val="001E6E01"/>
    <w:rsid w:val="001E7311"/>
    <w:rsid w:val="001F069F"/>
    <w:rsid w:val="001F1793"/>
    <w:rsid w:val="001F17AE"/>
    <w:rsid w:val="001F20D4"/>
    <w:rsid w:val="001F2378"/>
    <w:rsid w:val="001F3683"/>
    <w:rsid w:val="001F52B9"/>
    <w:rsid w:val="001F5813"/>
    <w:rsid w:val="001F6F57"/>
    <w:rsid w:val="001F7E63"/>
    <w:rsid w:val="0020025B"/>
    <w:rsid w:val="002002D9"/>
    <w:rsid w:val="00200538"/>
    <w:rsid w:val="002012CC"/>
    <w:rsid w:val="00201503"/>
    <w:rsid w:val="002018D4"/>
    <w:rsid w:val="00202318"/>
    <w:rsid w:val="002031E8"/>
    <w:rsid w:val="002051E4"/>
    <w:rsid w:val="00205F96"/>
    <w:rsid w:val="002066AF"/>
    <w:rsid w:val="00206907"/>
    <w:rsid w:val="00211B81"/>
    <w:rsid w:val="002122CC"/>
    <w:rsid w:val="00212E05"/>
    <w:rsid w:val="00213E9B"/>
    <w:rsid w:val="002155A8"/>
    <w:rsid w:val="00216C4C"/>
    <w:rsid w:val="00216C87"/>
    <w:rsid w:val="0022068F"/>
    <w:rsid w:val="00220EDF"/>
    <w:rsid w:val="00221A80"/>
    <w:rsid w:val="002221BA"/>
    <w:rsid w:val="00223106"/>
    <w:rsid w:val="00224FCD"/>
    <w:rsid w:val="00225F1E"/>
    <w:rsid w:val="0022611F"/>
    <w:rsid w:val="00227959"/>
    <w:rsid w:val="00227C10"/>
    <w:rsid w:val="0023079E"/>
    <w:rsid w:val="00231DA4"/>
    <w:rsid w:val="00232A67"/>
    <w:rsid w:val="002350D9"/>
    <w:rsid w:val="0023719C"/>
    <w:rsid w:val="00237318"/>
    <w:rsid w:val="00237D9A"/>
    <w:rsid w:val="0024078C"/>
    <w:rsid w:val="00240BF7"/>
    <w:rsid w:val="00242364"/>
    <w:rsid w:val="00243A36"/>
    <w:rsid w:val="002446CB"/>
    <w:rsid w:val="00244B13"/>
    <w:rsid w:val="00244F10"/>
    <w:rsid w:val="00245BCF"/>
    <w:rsid w:val="00245E71"/>
    <w:rsid w:val="00246D2C"/>
    <w:rsid w:val="00246E2F"/>
    <w:rsid w:val="002476F5"/>
    <w:rsid w:val="00247FC9"/>
    <w:rsid w:val="0025015F"/>
    <w:rsid w:val="0025144F"/>
    <w:rsid w:val="00253AC7"/>
    <w:rsid w:val="00255E5E"/>
    <w:rsid w:val="0025766C"/>
    <w:rsid w:val="00260F20"/>
    <w:rsid w:val="002611F3"/>
    <w:rsid w:val="002614AF"/>
    <w:rsid w:val="0026163D"/>
    <w:rsid w:val="00261EBC"/>
    <w:rsid w:val="00262304"/>
    <w:rsid w:val="002628B7"/>
    <w:rsid w:val="00262FB6"/>
    <w:rsid w:val="00263301"/>
    <w:rsid w:val="002634A4"/>
    <w:rsid w:val="002639D7"/>
    <w:rsid w:val="00263FF0"/>
    <w:rsid w:val="00264F5E"/>
    <w:rsid w:val="00264FC8"/>
    <w:rsid w:val="00265C0B"/>
    <w:rsid w:val="00270B3F"/>
    <w:rsid w:val="00271661"/>
    <w:rsid w:val="002718E4"/>
    <w:rsid w:val="00271E4F"/>
    <w:rsid w:val="00274517"/>
    <w:rsid w:val="0027531D"/>
    <w:rsid w:val="00276132"/>
    <w:rsid w:val="00276CDA"/>
    <w:rsid w:val="00276F3A"/>
    <w:rsid w:val="00277507"/>
    <w:rsid w:val="00277CC2"/>
    <w:rsid w:val="002805CD"/>
    <w:rsid w:val="00280EEE"/>
    <w:rsid w:val="0028173E"/>
    <w:rsid w:val="00281809"/>
    <w:rsid w:val="00281C6E"/>
    <w:rsid w:val="00281D4A"/>
    <w:rsid w:val="00282813"/>
    <w:rsid w:val="00282BFE"/>
    <w:rsid w:val="00282DF9"/>
    <w:rsid w:val="00285354"/>
    <w:rsid w:val="00285B59"/>
    <w:rsid w:val="00285E62"/>
    <w:rsid w:val="00285F62"/>
    <w:rsid w:val="00286E95"/>
    <w:rsid w:val="00287183"/>
    <w:rsid w:val="00290AB3"/>
    <w:rsid w:val="00291728"/>
    <w:rsid w:val="00293055"/>
    <w:rsid w:val="002947BD"/>
    <w:rsid w:val="0029484D"/>
    <w:rsid w:val="00296711"/>
    <w:rsid w:val="002A0724"/>
    <w:rsid w:val="002A1F42"/>
    <w:rsid w:val="002A1F4F"/>
    <w:rsid w:val="002A334E"/>
    <w:rsid w:val="002A36AA"/>
    <w:rsid w:val="002A3A73"/>
    <w:rsid w:val="002A6A31"/>
    <w:rsid w:val="002A7139"/>
    <w:rsid w:val="002A7D1D"/>
    <w:rsid w:val="002B05DA"/>
    <w:rsid w:val="002B0838"/>
    <w:rsid w:val="002B090C"/>
    <w:rsid w:val="002B2A78"/>
    <w:rsid w:val="002B3C4F"/>
    <w:rsid w:val="002B3F54"/>
    <w:rsid w:val="002B4A39"/>
    <w:rsid w:val="002B5D14"/>
    <w:rsid w:val="002B5E1B"/>
    <w:rsid w:val="002B6241"/>
    <w:rsid w:val="002B652D"/>
    <w:rsid w:val="002B6F47"/>
    <w:rsid w:val="002C178F"/>
    <w:rsid w:val="002C2676"/>
    <w:rsid w:val="002C27FF"/>
    <w:rsid w:val="002C584D"/>
    <w:rsid w:val="002C60BB"/>
    <w:rsid w:val="002C67A1"/>
    <w:rsid w:val="002C68F0"/>
    <w:rsid w:val="002C690C"/>
    <w:rsid w:val="002C69D2"/>
    <w:rsid w:val="002C6AB1"/>
    <w:rsid w:val="002D0556"/>
    <w:rsid w:val="002D07ED"/>
    <w:rsid w:val="002D298C"/>
    <w:rsid w:val="002D2F3D"/>
    <w:rsid w:val="002D31CA"/>
    <w:rsid w:val="002D356F"/>
    <w:rsid w:val="002D3FAE"/>
    <w:rsid w:val="002D4982"/>
    <w:rsid w:val="002D504E"/>
    <w:rsid w:val="002D524D"/>
    <w:rsid w:val="002D72C5"/>
    <w:rsid w:val="002E0DDC"/>
    <w:rsid w:val="002E15D2"/>
    <w:rsid w:val="002E3457"/>
    <w:rsid w:val="002E39EA"/>
    <w:rsid w:val="002E49E1"/>
    <w:rsid w:val="002E4C84"/>
    <w:rsid w:val="002E5410"/>
    <w:rsid w:val="002E57A9"/>
    <w:rsid w:val="002E5F80"/>
    <w:rsid w:val="002E7C7C"/>
    <w:rsid w:val="002F0B1F"/>
    <w:rsid w:val="002F18C4"/>
    <w:rsid w:val="002F2D9A"/>
    <w:rsid w:val="002F448C"/>
    <w:rsid w:val="002F4727"/>
    <w:rsid w:val="002F4F54"/>
    <w:rsid w:val="002F5176"/>
    <w:rsid w:val="002F5E1B"/>
    <w:rsid w:val="0030130B"/>
    <w:rsid w:val="00302273"/>
    <w:rsid w:val="00302512"/>
    <w:rsid w:val="00302675"/>
    <w:rsid w:val="003038B9"/>
    <w:rsid w:val="00306025"/>
    <w:rsid w:val="00306138"/>
    <w:rsid w:val="00306861"/>
    <w:rsid w:val="00310DC1"/>
    <w:rsid w:val="003111EC"/>
    <w:rsid w:val="00311C3D"/>
    <w:rsid w:val="00314F08"/>
    <w:rsid w:val="00315051"/>
    <w:rsid w:val="00315EBB"/>
    <w:rsid w:val="003160EB"/>
    <w:rsid w:val="00316591"/>
    <w:rsid w:val="00317BFB"/>
    <w:rsid w:val="003202C4"/>
    <w:rsid w:val="00320667"/>
    <w:rsid w:val="003217B1"/>
    <w:rsid w:val="0032184E"/>
    <w:rsid w:val="003222E7"/>
    <w:rsid w:val="0032309F"/>
    <w:rsid w:val="003237FD"/>
    <w:rsid w:val="0032398B"/>
    <w:rsid w:val="00323B48"/>
    <w:rsid w:val="0032463F"/>
    <w:rsid w:val="00324A85"/>
    <w:rsid w:val="00325772"/>
    <w:rsid w:val="0032638B"/>
    <w:rsid w:val="00326486"/>
    <w:rsid w:val="00326A91"/>
    <w:rsid w:val="00326B69"/>
    <w:rsid w:val="00326C31"/>
    <w:rsid w:val="00326D2D"/>
    <w:rsid w:val="00326DBA"/>
    <w:rsid w:val="00327645"/>
    <w:rsid w:val="003341E5"/>
    <w:rsid w:val="00336D8D"/>
    <w:rsid w:val="00336E8E"/>
    <w:rsid w:val="003372CF"/>
    <w:rsid w:val="00340429"/>
    <w:rsid w:val="0034082C"/>
    <w:rsid w:val="00341653"/>
    <w:rsid w:val="00341D16"/>
    <w:rsid w:val="0034226E"/>
    <w:rsid w:val="00342703"/>
    <w:rsid w:val="00343355"/>
    <w:rsid w:val="003460F2"/>
    <w:rsid w:val="0034735E"/>
    <w:rsid w:val="0035122B"/>
    <w:rsid w:val="003523C3"/>
    <w:rsid w:val="003534C4"/>
    <w:rsid w:val="00353603"/>
    <w:rsid w:val="00353751"/>
    <w:rsid w:val="00355F8E"/>
    <w:rsid w:val="0035679E"/>
    <w:rsid w:val="00356A80"/>
    <w:rsid w:val="0035779D"/>
    <w:rsid w:val="00357F3A"/>
    <w:rsid w:val="0036103F"/>
    <w:rsid w:val="003611E0"/>
    <w:rsid w:val="0036122F"/>
    <w:rsid w:val="003612EB"/>
    <w:rsid w:val="00361D55"/>
    <w:rsid w:val="00362401"/>
    <w:rsid w:val="00362E85"/>
    <w:rsid w:val="0036301E"/>
    <w:rsid w:val="00363901"/>
    <w:rsid w:val="00363BB0"/>
    <w:rsid w:val="00364E3B"/>
    <w:rsid w:val="00365113"/>
    <w:rsid w:val="00367574"/>
    <w:rsid w:val="00367625"/>
    <w:rsid w:val="00372674"/>
    <w:rsid w:val="003752EF"/>
    <w:rsid w:val="00375630"/>
    <w:rsid w:val="0037594E"/>
    <w:rsid w:val="00375D46"/>
    <w:rsid w:val="003763DB"/>
    <w:rsid w:val="00380535"/>
    <w:rsid w:val="00381135"/>
    <w:rsid w:val="003816E8"/>
    <w:rsid w:val="00382621"/>
    <w:rsid w:val="00383270"/>
    <w:rsid w:val="00384AE0"/>
    <w:rsid w:val="00384C50"/>
    <w:rsid w:val="00386237"/>
    <w:rsid w:val="00386D6E"/>
    <w:rsid w:val="0038777E"/>
    <w:rsid w:val="00387992"/>
    <w:rsid w:val="00387B05"/>
    <w:rsid w:val="00390421"/>
    <w:rsid w:val="00390F81"/>
    <w:rsid w:val="00390F87"/>
    <w:rsid w:val="003911E1"/>
    <w:rsid w:val="003912E8"/>
    <w:rsid w:val="003916AB"/>
    <w:rsid w:val="00391723"/>
    <w:rsid w:val="003919DF"/>
    <w:rsid w:val="0039257F"/>
    <w:rsid w:val="00392693"/>
    <w:rsid w:val="003937B4"/>
    <w:rsid w:val="00394789"/>
    <w:rsid w:val="00394BE8"/>
    <w:rsid w:val="00394D20"/>
    <w:rsid w:val="0039580F"/>
    <w:rsid w:val="003968C8"/>
    <w:rsid w:val="00397BEF"/>
    <w:rsid w:val="003A007B"/>
    <w:rsid w:val="003A158F"/>
    <w:rsid w:val="003A1BA7"/>
    <w:rsid w:val="003A2612"/>
    <w:rsid w:val="003A283B"/>
    <w:rsid w:val="003A3B11"/>
    <w:rsid w:val="003A4C18"/>
    <w:rsid w:val="003A5902"/>
    <w:rsid w:val="003A78A8"/>
    <w:rsid w:val="003A7B93"/>
    <w:rsid w:val="003B0B65"/>
    <w:rsid w:val="003B15FC"/>
    <w:rsid w:val="003B2181"/>
    <w:rsid w:val="003B2F3F"/>
    <w:rsid w:val="003B304A"/>
    <w:rsid w:val="003B31FC"/>
    <w:rsid w:val="003B363E"/>
    <w:rsid w:val="003B429A"/>
    <w:rsid w:val="003B437F"/>
    <w:rsid w:val="003B4D45"/>
    <w:rsid w:val="003B63EA"/>
    <w:rsid w:val="003B710C"/>
    <w:rsid w:val="003B7498"/>
    <w:rsid w:val="003C0814"/>
    <w:rsid w:val="003C115A"/>
    <w:rsid w:val="003C28C4"/>
    <w:rsid w:val="003C5854"/>
    <w:rsid w:val="003C59B1"/>
    <w:rsid w:val="003C70E4"/>
    <w:rsid w:val="003D101C"/>
    <w:rsid w:val="003D1508"/>
    <w:rsid w:val="003D1523"/>
    <w:rsid w:val="003D1791"/>
    <w:rsid w:val="003D21E5"/>
    <w:rsid w:val="003D32FC"/>
    <w:rsid w:val="003D365E"/>
    <w:rsid w:val="003D4251"/>
    <w:rsid w:val="003D44B2"/>
    <w:rsid w:val="003D5E41"/>
    <w:rsid w:val="003D6F2B"/>
    <w:rsid w:val="003D7BC1"/>
    <w:rsid w:val="003E00AF"/>
    <w:rsid w:val="003E055C"/>
    <w:rsid w:val="003E0DC4"/>
    <w:rsid w:val="003E2BBA"/>
    <w:rsid w:val="003E3B05"/>
    <w:rsid w:val="003E4BC4"/>
    <w:rsid w:val="003E55AC"/>
    <w:rsid w:val="003E62B5"/>
    <w:rsid w:val="003E6C04"/>
    <w:rsid w:val="003E72BC"/>
    <w:rsid w:val="003E7608"/>
    <w:rsid w:val="003E795A"/>
    <w:rsid w:val="003F0518"/>
    <w:rsid w:val="003F2379"/>
    <w:rsid w:val="003F27D0"/>
    <w:rsid w:val="003F41D5"/>
    <w:rsid w:val="003F4526"/>
    <w:rsid w:val="003F4602"/>
    <w:rsid w:val="004015D4"/>
    <w:rsid w:val="00402CE3"/>
    <w:rsid w:val="00403378"/>
    <w:rsid w:val="00403A44"/>
    <w:rsid w:val="004040B2"/>
    <w:rsid w:val="004054E0"/>
    <w:rsid w:val="00407630"/>
    <w:rsid w:val="00412E19"/>
    <w:rsid w:val="00415259"/>
    <w:rsid w:val="00416906"/>
    <w:rsid w:val="004176F9"/>
    <w:rsid w:val="00417C16"/>
    <w:rsid w:val="004200D7"/>
    <w:rsid w:val="004210E4"/>
    <w:rsid w:val="00421519"/>
    <w:rsid w:val="0042159F"/>
    <w:rsid w:val="00421777"/>
    <w:rsid w:val="00421E50"/>
    <w:rsid w:val="00422445"/>
    <w:rsid w:val="0042294C"/>
    <w:rsid w:val="00423193"/>
    <w:rsid w:val="004250CF"/>
    <w:rsid w:val="00425947"/>
    <w:rsid w:val="00426E38"/>
    <w:rsid w:val="004303BF"/>
    <w:rsid w:val="00430C58"/>
    <w:rsid w:val="00430EC3"/>
    <w:rsid w:val="004320E7"/>
    <w:rsid w:val="00432FCD"/>
    <w:rsid w:val="00434AA9"/>
    <w:rsid w:val="00434F2F"/>
    <w:rsid w:val="0043525B"/>
    <w:rsid w:val="004368F7"/>
    <w:rsid w:val="00436985"/>
    <w:rsid w:val="00437C03"/>
    <w:rsid w:val="00437C9B"/>
    <w:rsid w:val="00437CA2"/>
    <w:rsid w:val="00441321"/>
    <w:rsid w:val="00441B70"/>
    <w:rsid w:val="0044210D"/>
    <w:rsid w:val="00442D36"/>
    <w:rsid w:val="00444034"/>
    <w:rsid w:val="0045037E"/>
    <w:rsid w:val="00450421"/>
    <w:rsid w:val="00450B90"/>
    <w:rsid w:val="004510EB"/>
    <w:rsid w:val="00452238"/>
    <w:rsid w:val="004529F1"/>
    <w:rsid w:val="00452F40"/>
    <w:rsid w:val="00453A5A"/>
    <w:rsid w:val="00453B95"/>
    <w:rsid w:val="004547F1"/>
    <w:rsid w:val="0045569D"/>
    <w:rsid w:val="00455AD9"/>
    <w:rsid w:val="00455C97"/>
    <w:rsid w:val="00457848"/>
    <w:rsid w:val="00460179"/>
    <w:rsid w:val="00460A9F"/>
    <w:rsid w:val="004610A7"/>
    <w:rsid w:val="00461AF9"/>
    <w:rsid w:val="0046350B"/>
    <w:rsid w:val="00464E33"/>
    <w:rsid w:val="00465143"/>
    <w:rsid w:val="004661A1"/>
    <w:rsid w:val="00470065"/>
    <w:rsid w:val="004701AC"/>
    <w:rsid w:val="00470B58"/>
    <w:rsid w:val="0047236E"/>
    <w:rsid w:val="00473DFF"/>
    <w:rsid w:val="00475EA6"/>
    <w:rsid w:val="004769F6"/>
    <w:rsid w:val="00476E2A"/>
    <w:rsid w:val="00477270"/>
    <w:rsid w:val="00477CD3"/>
    <w:rsid w:val="00477EBA"/>
    <w:rsid w:val="00480CCE"/>
    <w:rsid w:val="004811EA"/>
    <w:rsid w:val="00483276"/>
    <w:rsid w:val="00485A5A"/>
    <w:rsid w:val="00486CBA"/>
    <w:rsid w:val="00487EAC"/>
    <w:rsid w:val="00490CF4"/>
    <w:rsid w:val="0049129E"/>
    <w:rsid w:val="00492BD6"/>
    <w:rsid w:val="004937E3"/>
    <w:rsid w:val="00493F11"/>
    <w:rsid w:val="0049468F"/>
    <w:rsid w:val="00494BFE"/>
    <w:rsid w:val="004952D5"/>
    <w:rsid w:val="00495D37"/>
    <w:rsid w:val="0049610A"/>
    <w:rsid w:val="00497864"/>
    <w:rsid w:val="004A08F5"/>
    <w:rsid w:val="004A09AF"/>
    <w:rsid w:val="004A0E34"/>
    <w:rsid w:val="004A109A"/>
    <w:rsid w:val="004A1384"/>
    <w:rsid w:val="004A2287"/>
    <w:rsid w:val="004A2FE6"/>
    <w:rsid w:val="004A3BB2"/>
    <w:rsid w:val="004A3DC3"/>
    <w:rsid w:val="004A48D7"/>
    <w:rsid w:val="004A4DCB"/>
    <w:rsid w:val="004A5131"/>
    <w:rsid w:val="004A530B"/>
    <w:rsid w:val="004A5661"/>
    <w:rsid w:val="004A6386"/>
    <w:rsid w:val="004A6B65"/>
    <w:rsid w:val="004B04BB"/>
    <w:rsid w:val="004B0A58"/>
    <w:rsid w:val="004B1BEA"/>
    <w:rsid w:val="004B242B"/>
    <w:rsid w:val="004B2826"/>
    <w:rsid w:val="004B3140"/>
    <w:rsid w:val="004B337E"/>
    <w:rsid w:val="004B3380"/>
    <w:rsid w:val="004B5CB6"/>
    <w:rsid w:val="004B5D28"/>
    <w:rsid w:val="004B634B"/>
    <w:rsid w:val="004B671A"/>
    <w:rsid w:val="004B7594"/>
    <w:rsid w:val="004B791F"/>
    <w:rsid w:val="004C0B41"/>
    <w:rsid w:val="004C0E0C"/>
    <w:rsid w:val="004C1C52"/>
    <w:rsid w:val="004C2F6A"/>
    <w:rsid w:val="004C3EF4"/>
    <w:rsid w:val="004C40EC"/>
    <w:rsid w:val="004C448D"/>
    <w:rsid w:val="004C607E"/>
    <w:rsid w:val="004C6403"/>
    <w:rsid w:val="004C6417"/>
    <w:rsid w:val="004C6EB8"/>
    <w:rsid w:val="004C740A"/>
    <w:rsid w:val="004D21E0"/>
    <w:rsid w:val="004D2518"/>
    <w:rsid w:val="004D3E0E"/>
    <w:rsid w:val="004D5779"/>
    <w:rsid w:val="004D5A72"/>
    <w:rsid w:val="004D79B6"/>
    <w:rsid w:val="004E2299"/>
    <w:rsid w:val="004E24EE"/>
    <w:rsid w:val="004E2CD2"/>
    <w:rsid w:val="004E33EF"/>
    <w:rsid w:val="004E3895"/>
    <w:rsid w:val="004E3991"/>
    <w:rsid w:val="004E3B10"/>
    <w:rsid w:val="004E4CC3"/>
    <w:rsid w:val="004E5ADF"/>
    <w:rsid w:val="004E62E1"/>
    <w:rsid w:val="004E7081"/>
    <w:rsid w:val="004E7ACC"/>
    <w:rsid w:val="004E7C53"/>
    <w:rsid w:val="004F111B"/>
    <w:rsid w:val="004F23E6"/>
    <w:rsid w:val="004F2B1B"/>
    <w:rsid w:val="004F2BAD"/>
    <w:rsid w:val="004F3284"/>
    <w:rsid w:val="004F493A"/>
    <w:rsid w:val="004F4CDD"/>
    <w:rsid w:val="004F5D50"/>
    <w:rsid w:val="004F5F35"/>
    <w:rsid w:val="004F6078"/>
    <w:rsid w:val="004F6111"/>
    <w:rsid w:val="004F7855"/>
    <w:rsid w:val="004F7AFB"/>
    <w:rsid w:val="004F7F3C"/>
    <w:rsid w:val="00500827"/>
    <w:rsid w:val="00500A28"/>
    <w:rsid w:val="00500D92"/>
    <w:rsid w:val="00500E8C"/>
    <w:rsid w:val="00501318"/>
    <w:rsid w:val="0050348D"/>
    <w:rsid w:val="005042F8"/>
    <w:rsid w:val="005045FA"/>
    <w:rsid w:val="00505DCD"/>
    <w:rsid w:val="00506AA8"/>
    <w:rsid w:val="00510412"/>
    <w:rsid w:val="005107F3"/>
    <w:rsid w:val="005124F3"/>
    <w:rsid w:val="00513EAE"/>
    <w:rsid w:val="0051543B"/>
    <w:rsid w:val="00521969"/>
    <w:rsid w:val="005224D5"/>
    <w:rsid w:val="00522CB0"/>
    <w:rsid w:val="005230A1"/>
    <w:rsid w:val="00523961"/>
    <w:rsid w:val="005239B0"/>
    <w:rsid w:val="00524B2A"/>
    <w:rsid w:val="005275A0"/>
    <w:rsid w:val="00527E97"/>
    <w:rsid w:val="00531106"/>
    <w:rsid w:val="005321A4"/>
    <w:rsid w:val="005327C2"/>
    <w:rsid w:val="00533F5D"/>
    <w:rsid w:val="00534969"/>
    <w:rsid w:val="00535182"/>
    <w:rsid w:val="0053716B"/>
    <w:rsid w:val="0054001F"/>
    <w:rsid w:val="005409D9"/>
    <w:rsid w:val="00541380"/>
    <w:rsid w:val="005444C3"/>
    <w:rsid w:val="005448E7"/>
    <w:rsid w:val="00544E9F"/>
    <w:rsid w:val="00546136"/>
    <w:rsid w:val="00546212"/>
    <w:rsid w:val="00547560"/>
    <w:rsid w:val="005477A3"/>
    <w:rsid w:val="00547CEE"/>
    <w:rsid w:val="00550AD2"/>
    <w:rsid w:val="00550E88"/>
    <w:rsid w:val="00551DFF"/>
    <w:rsid w:val="00553B17"/>
    <w:rsid w:val="00555863"/>
    <w:rsid w:val="0056005B"/>
    <w:rsid w:val="00561172"/>
    <w:rsid w:val="0056178D"/>
    <w:rsid w:val="00561A46"/>
    <w:rsid w:val="00563D6D"/>
    <w:rsid w:val="00563DF4"/>
    <w:rsid w:val="00564339"/>
    <w:rsid w:val="00564449"/>
    <w:rsid w:val="00565ED3"/>
    <w:rsid w:val="005666C4"/>
    <w:rsid w:val="00566C98"/>
    <w:rsid w:val="00567E3B"/>
    <w:rsid w:val="00571138"/>
    <w:rsid w:val="00571D7C"/>
    <w:rsid w:val="00572C9E"/>
    <w:rsid w:val="00574044"/>
    <w:rsid w:val="00575213"/>
    <w:rsid w:val="00575230"/>
    <w:rsid w:val="00575730"/>
    <w:rsid w:val="00575885"/>
    <w:rsid w:val="005761D7"/>
    <w:rsid w:val="005800F5"/>
    <w:rsid w:val="00580600"/>
    <w:rsid w:val="005807B1"/>
    <w:rsid w:val="0058192E"/>
    <w:rsid w:val="00581C10"/>
    <w:rsid w:val="005843A4"/>
    <w:rsid w:val="005858D0"/>
    <w:rsid w:val="0058599E"/>
    <w:rsid w:val="00585A66"/>
    <w:rsid w:val="00586BA5"/>
    <w:rsid w:val="00587CD2"/>
    <w:rsid w:val="005904FD"/>
    <w:rsid w:val="00590AE3"/>
    <w:rsid w:val="005919B5"/>
    <w:rsid w:val="00592164"/>
    <w:rsid w:val="00592D56"/>
    <w:rsid w:val="00594780"/>
    <w:rsid w:val="00594F1F"/>
    <w:rsid w:val="0059547C"/>
    <w:rsid w:val="00595D4B"/>
    <w:rsid w:val="0059616A"/>
    <w:rsid w:val="00596263"/>
    <w:rsid w:val="00596843"/>
    <w:rsid w:val="005976E8"/>
    <w:rsid w:val="00597F6F"/>
    <w:rsid w:val="005A30A6"/>
    <w:rsid w:val="005A366A"/>
    <w:rsid w:val="005A3FDA"/>
    <w:rsid w:val="005A4F5F"/>
    <w:rsid w:val="005A513E"/>
    <w:rsid w:val="005A520C"/>
    <w:rsid w:val="005A5E7B"/>
    <w:rsid w:val="005A734A"/>
    <w:rsid w:val="005A79DA"/>
    <w:rsid w:val="005B03C7"/>
    <w:rsid w:val="005B26C1"/>
    <w:rsid w:val="005B2D9F"/>
    <w:rsid w:val="005B3007"/>
    <w:rsid w:val="005B37F8"/>
    <w:rsid w:val="005B3CFD"/>
    <w:rsid w:val="005B4704"/>
    <w:rsid w:val="005B6111"/>
    <w:rsid w:val="005B6497"/>
    <w:rsid w:val="005B69C0"/>
    <w:rsid w:val="005C00E0"/>
    <w:rsid w:val="005C106F"/>
    <w:rsid w:val="005C20EC"/>
    <w:rsid w:val="005C2C03"/>
    <w:rsid w:val="005C31A5"/>
    <w:rsid w:val="005C4853"/>
    <w:rsid w:val="005C6373"/>
    <w:rsid w:val="005C7BC9"/>
    <w:rsid w:val="005D0824"/>
    <w:rsid w:val="005D0843"/>
    <w:rsid w:val="005D0CCE"/>
    <w:rsid w:val="005D10B6"/>
    <w:rsid w:val="005D2047"/>
    <w:rsid w:val="005D2222"/>
    <w:rsid w:val="005D230E"/>
    <w:rsid w:val="005D24DB"/>
    <w:rsid w:val="005D2E8E"/>
    <w:rsid w:val="005D2FD9"/>
    <w:rsid w:val="005D30FC"/>
    <w:rsid w:val="005D33B4"/>
    <w:rsid w:val="005D3B8B"/>
    <w:rsid w:val="005D5E0B"/>
    <w:rsid w:val="005D7595"/>
    <w:rsid w:val="005E21A1"/>
    <w:rsid w:val="005E26EE"/>
    <w:rsid w:val="005E2C12"/>
    <w:rsid w:val="005E2E0A"/>
    <w:rsid w:val="005E3400"/>
    <w:rsid w:val="005E37CA"/>
    <w:rsid w:val="005E4540"/>
    <w:rsid w:val="005E4EED"/>
    <w:rsid w:val="005E5123"/>
    <w:rsid w:val="005E6683"/>
    <w:rsid w:val="005E7A07"/>
    <w:rsid w:val="005F09DE"/>
    <w:rsid w:val="005F159A"/>
    <w:rsid w:val="005F185E"/>
    <w:rsid w:val="005F1BE6"/>
    <w:rsid w:val="005F2173"/>
    <w:rsid w:val="005F300D"/>
    <w:rsid w:val="005F3719"/>
    <w:rsid w:val="005F3E82"/>
    <w:rsid w:val="005F485F"/>
    <w:rsid w:val="005F4E5E"/>
    <w:rsid w:val="005F7810"/>
    <w:rsid w:val="006006F7"/>
    <w:rsid w:val="00601C02"/>
    <w:rsid w:val="00601D6F"/>
    <w:rsid w:val="006020FF"/>
    <w:rsid w:val="0060358A"/>
    <w:rsid w:val="00603816"/>
    <w:rsid w:val="0060405F"/>
    <w:rsid w:val="00604ED6"/>
    <w:rsid w:val="00605C77"/>
    <w:rsid w:val="006066EE"/>
    <w:rsid w:val="0061047A"/>
    <w:rsid w:val="00610513"/>
    <w:rsid w:val="00610E4B"/>
    <w:rsid w:val="006118EB"/>
    <w:rsid w:val="0061342C"/>
    <w:rsid w:val="0061392A"/>
    <w:rsid w:val="00613953"/>
    <w:rsid w:val="00613E94"/>
    <w:rsid w:val="006142A9"/>
    <w:rsid w:val="006142C1"/>
    <w:rsid w:val="00615E3B"/>
    <w:rsid w:val="00617091"/>
    <w:rsid w:val="00617F7B"/>
    <w:rsid w:val="00621BEA"/>
    <w:rsid w:val="00621E90"/>
    <w:rsid w:val="00622946"/>
    <w:rsid w:val="00622C09"/>
    <w:rsid w:val="00623FCD"/>
    <w:rsid w:val="00624B00"/>
    <w:rsid w:val="00625D87"/>
    <w:rsid w:val="006269AF"/>
    <w:rsid w:val="00627956"/>
    <w:rsid w:val="00631304"/>
    <w:rsid w:val="00631361"/>
    <w:rsid w:val="006324D2"/>
    <w:rsid w:val="00632D6F"/>
    <w:rsid w:val="0063409E"/>
    <w:rsid w:val="00634D7C"/>
    <w:rsid w:val="00640590"/>
    <w:rsid w:val="006407B1"/>
    <w:rsid w:val="00640834"/>
    <w:rsid w:val="00640E43"/>
    <w:rsid w:val="00642377"/>
    <w:rsid w:val="00642ACB"/>
    <w:rsid w:val="0064424E"/>
    <w:rsid w:val="006457DA"/>
    <w:rsid w:val="00646209"/>
    <w:rsid w:val="006467CF"/>
    <w:rsid w:val="00646873"/>
    <w:rsid w:val="00647406"/>
    <w:rsid w:val="00650FDE"/>
    <w:rsid w:val="00651441"/>
    <w:rsid w:val="0065331E"/>
    <w:rsid w:val="006535DD"/>
    <w:rsid w:val="006551BA"/>
    <w:rsid w:val="006553EB"/>
    <w:rsid w:val="00655573"/>
    <w:rsid w:val="0065568B"/>
    <w:rsid w:val="00655DDF"/>
    <w:rsid w:val="00657F21"/>
    <w:rsid w:val="006602A6"/>
    <w:rsid w:val="006607FE"/>
    <w:rsid w:val="00660D61"/>
    <w:rsid w:val="0066378F"/>
    <w:rsid w:val="00663A38"/>
    <w:rsid w:val="00663A3B"/>
    <w:rsid w:val="006640EC"/>
    <w:rsid w:val="0066426D"/>
    <w:rsid w:val="00664846"/>
    <w:rsid w:val="00664A46"/>
    <w:rsid w:val="00664D44"/>
    <w:rsid w:val="00664FFC"/>
    <w:rsid w:val="00666F24"/>
    <w:rsid w:val="006678B5"/>
    <w:rsid w:val="00671138"/>
    <w:rsid w:val="0067120F"/>
    <w:rsid w:val="00671BCA"/>
    <w:rsid w:val="00672C0A"/>
    <w:rsid w:val="00672E07"/>
    <w:rsid w:val="00675081"/>
    <w:rsid w:val="006750C8"/>
    <w:rsid w:val="006752DB"/>
    <w:rsid w:val="00675A6E"/>
    <w:rsid w:val="006760F0"/>
    <w:rsid w:val="006761CE"/>
    <w:rsid w:val="00676478"/>
    <w:rsid w:val="00677AAC"/>
    <w:rsid w:val="00677F97"/>
    <w:rsid w:val="00681607"/>
    <w:rsid w:val="0068179F"/>
    <w:rsid w:val="006817BC"/>
    <w:rsid w:val="0068349B"/>
    <w:rsid w:val="00683A7A"/>
    <w:rsid w:val="0068483D"/>
    <w:rsid w:val="00685F44"/>
    <w:rsid w:val="00686E89"/>
    <w:rsid w:val="006874AD"/>
    <w:rsid w:val="0069099D"/>
    <w:rsid w:val="00691071"/>
    <w:rsid w:val="00691850"/>
    <w:rsid w:val="006919C1"/>
    <w:rsid w:val="0069257D"/>
    <w:rsid w:val="00693169"/>
    <w:rsid w:val="0069519E"/>
    <w:rsid w:val="00696909"/>
    <w:rsid w:val="006A05EA"/>
    <w:rsid w:val="006A1C88"/>
    <w:rsid w:val="006A2826"/>
    <w:rsid w:val="006A31A3"/>
    <w:rsid w:val="006A3F99"/>
    <w:rsid w:val="006A4A25"/>
    <w:rsid w:val="006A51CC"/>
    <w:rsid w:val="006A5511"/>
    <w:rsid w:val="006A66AA"/>
    <w:rsid w:val="006A700A"/>
    <w:rsid w:val="006A7574"/>
    <w:rsid w:val="006A795A"/>
    <w:rsid w:val="006A7A15"/>
    <w:rsid w:val="006B0AAE"/>
    <w:rsid w:val="006B0D41"/>
    <w:rsid w:val="006B1434"/>
    <w:rsid w:val="006B22F2"/>
    <w:rsid w:val="006B2539"/>
    <w:rsid w:val="006B3397"/>
    <w:rsid w:val="006B450D"/>
    <w:rsid w:val="006B544A"/>
    <w:rsid w:val="006B5628"/>
    <w:rsid w:val="006B590C"/>
    <w:rsid w:val="006B5E97"/>
    <w:rsid w:val="006B6BDF"/>
    <w:rsid w:val="006B6EDA"/>
    <w:rsid w:val="006C01F4"/>
    <w:rsid w:val="006C0ADD"/>
    <w:rsid w:val="006C3487"/>
    <w:rsid w:val="006C40C5"/>
    <w:rsid w:val="006C51AB"/>
    <w:rsid w:val="006C6129"/>
    <w:rsid w:val="006C651E"/>
    <w:rsid w:val="006D00E9"/>
    <w:rsid w:val="006D0A18"/>
    <w:rsid w:val="006D13A1"/>
    <w:rsid w:val="006D1B8F"/>
    <w:rsid w:val="006D29F5"/>
    <w:rsid w:val="006D5896"/>
    <w:rsid w:val="006D71B6"/>
    <w:rsid w:val="006D7628"/>
    <w:rsid w:val="006D7BEA"/>
    <w:rsid w:val="006E0EF1"/>
    <w:rsid w:val="006E30CB"/>
    <w:rsid w:val="006E38C9"/>
    <w:rsid w:val="006E5154"/>
    <w:rsid w:val="006E6B3C"/>
    <w:rsid w:val="006F0232"/>
    <w:rsid w:val="006F138D"/>
    <w:rsid w:val="006F14FA"/>
    <w:rsid w:val="006F19B8"/>
    <w:rsid w:val="006F1CC5"/>
    <w:rsid w:val="006F2D7B"/>
    <w:rsid w:val="006F2D7F"/>
    <w:rsid w:val="006F329B"/>
    <w:rsid w:val="006F3B58"/>
    <w:rsid w:val="006F3B63"/>
    <w:rsid w:val="006F40DA"/>
    <w:rsid w:val="006F60F0"/>
    <w:rsid w:val="006F62B6"/>
    <w:rsid w:val="006F668F"/>
    <w:rsid w:val="006F75BF"/>
    <w:rsid w:val="006F77B0"/>
    <w:rsid w:val="007029B5"/>
    <w:rsid w:val="00702AAC"/>
    <w:rsid w:val="00704497"/>
    <w:rsid w:val="00705A74"/>
    <w:rsid w:val="007062E4"/>
    <w:rsid w:val="00706504"/>
    <w:rsid w:val="00706ADD"/>
    <w:rsid w:val="00706FC3"/>
    <w:rsid w:val="007070C5"/>
    <w:rsid w:val="007078DE"/>
    <w:rsid w:val="0071064B"/>
    <w:rsid w:val="00710858"/>
    <w:rsid w:val="00712718"/>
    <w:rsid w:val="00712D12"/>
    <w:rsid w:val="00713C4B"/>
    <w:rsid w:val="007160B4"/>
    <w:rsid w:val="00716593"/>
    <w:rsid w:val="007166BE"/>
    <w:rsid w:val="00716ABF"/>
    <w:rsid w:val="007170EF"/>
    <w:rsid w:val="007174E0"/>
    <w:rsid w:val="0072043B"/>
    <w:rsid w:val="007211EE"/>
    <w:rsid w:val="00721266"/>
    <w:rsid w:val="007218E1"/>
    <w:rsid w:val="007226AD"/>
    <w:rsid w:val="007228D2"/>
    <w:rsid w:val="0072301E"/>
    <w:rsid w:val="00724BED"/>
    <w:rsid w:val="00724E3E"/>
    <w:rsid w:val="007252E0"/>
    <w:rsid w:val="00725846"/>
    <w:rsid w:val="00726423"/>
    <w:rsid w:val="00730EA9"/>
    <w:rsid w:val="007325D1"/>
    <w:rsid w:val="00732B03"/>
    <w:rsid w:val="0073374C"/>
    <w:rsid w:val="00735B53"/>
    <w:rsid w:val="007367DD"/>
    <w:rsid w:val="00737967"/>
    <w:rsid w:val="00740D42"/>
    <w:rsid w:val="007411F3"/>
    <w:rsid w:val="00741285"/>
    <w:rsid w:val="00741917"/>
    <w:rsid w:val="00741F7F"/>
    <w:rsid w:val="00742984"/>
    <w:rsid w:val="00743E83"/>
    <w:rsid w:val="00745A55"/>
    <w:rsid w:val="00745C4D"/>
    <w:rsid w:val="007461AD"/>
    <w:rsid w:val="00746E59"/>
    <w:rsid w:val="0074732A"/>
    <w:rsid w:val="0074796F"/>
    <w:rsid w:val="00750EA0"/>
    <w:rsid w:val="0075191D"/>
    <w:rsid w:val="00752334"/>
    <w:rsid w:val="00754200"/>
    <w:rsid w:val="00754F14"/>
    <w:rsid w:val="007556C6"/>
    <w:rsid w:val="00755A44"/>
    <w:rsid w:val="00756EEB"/>
    <w:rsid w:val="007576E1"/>
    <w:rsid w:val="00757A5D"/>
    <w:rsid w:val="00760153"/>
    <w:rsid w:val="007613D9"/>
    <w:rsid w:val="00761CF3"/>
    <w:rsid w:val="007623BA"/>
    <w:rsid w:val="00762546"/>
    <w:rsid w:val="00762808"/>
    <w:rsid w:val="007631F6"/>
    <w:rsid w:val="00764E4A"/>
    <w:rsid w:val="00765ACC"/>
    <w:rsid w:val="0076604D"/>
    <w:rsid w:val="007666AF"/>
    <w:rsid w:val="007673A6"/>
    <w:rsid w:val="00770F65"/>
    <w:rsid w:val="00770FF6"/>
    <w:rsid w:val="00772129"/>
    <w:rsid w:val="007726B9"/>
    <w:rsid w:val="0077292A"/>
    <w:rsid w:val="007729C5"/>
    <w:rsid w:val="007747F5"/>
    <w:rsid w:val="00774D3A"/>
    <w:rsid w:val="00775654"/>
    <w:rsid w:val="00775F4B"/>
    <w:rsid w:val="00776405"/>
    <w:rsid w:val="00776B1B"/>
    <w:rsid w:val="00777630"/>
    <w:rsid w:val="00780084"/>
    <w:rsid w:val="00780C42"/>
    <w:rsid w:val="00782690"/>
    <w:rsid w:val="00784292"/>
    <w:rsid w:val="00786F1C"/>
    <w:rsid w:val="00787609"/>
    <w:rsid w:val="0079076A"/>
    <w:rsid w:val="007907D7"/>
    <w:rsid w:val="00790980"/>
    <w:rsid w:val="0079102E"/>
    <w:rsid w:val="00791BF6"/>
    <w:rsid w:val="00791E16"/>
    <w:rsid w:val="00794EAC"/>
    <w:rsid w:val="00795ABC"/>
    <w:rsid w:val="0079608F"/>
    <w:rsid w:val="007A13A5"/>
    <w:rsid w:val="007A2275"/>
    <w:rsid w:val="007A42C1"/>
    <w:rsid w:val="007A4B26"/>
    <w:rsid w:val="007A5EDF"/>
    <w:rsid w:val="007A6925"/>
    <w:rsid w:val="007A78A2"/>
    <w:rsid w:val="007A78CC"/>
    <w:rsid w:val="007B1202"/>
    <w:rsid w:val="007B1A04"/>
    <w:rsid w:val="007B1E5B"/>
    <w:rsid w:val="007B28A6"/>
    <w:rsid w:val="007B31C0"/>
    <w:rsid w:val="007B390F"/>
    <w:rsid w:val="007B4B15"/>
    <w:rsid w:val="007B4D24"/>
    <w:rsid w:val="007B699B"/>
    <w:rsid w:val="007B6AE5"/>
    <w:rsid w:val="007C022C"/>
    <w:rsid w:val="007C174A"/>
    <w:rsid w:val="007C2E47"/>
    <w:rsid w:val="007C314A"/>
    <w:rsid w:val="007C3E67"/>
    <w:rsid w:val="007C3FDD"/>
    <w:rsid w:val="007C4A1D"/>
    <w:rsid w:val="007D0CC8"/>
    <w:rsid w:val="007D11A3"/>
    <w:rsid w:val="007D2AFA"/>
    <w:rsid w:val="007D6294"/>
    <w:rsid w:val="007D64C2"/>
    <w:rsid w:val="007D73FA"/>
    <w:rsid w:val="007D7B55"/>
    <w:rsid w:val="007E0A78"/>
    <w:rsid w:val="007E125B"/>
    <w:rsid w:val="007E15CD"/>
    <w:rsid w:val="007E20D7"/>
    <w:rsid w:val="007E2A7B"/>
    <w:rsid w:val="007E2A90"/>
    <w:rsid w:val="007E2FF5"/>
    <w:rsid w:val="007E3C82"/>
    <w:rsid w:val="007E3EB8"/>
    <w:rsid w:val="007E40E6"/>
    <w:rsid w:val="007E52F8"/>
    <w:rsid w:val="007E5D61"/>
    <w:rsid w:val="007E69E7"/>
    <w:rsid w:val="007E79E4"/>
    <w:rsid w:val="007F339C"/>
    <w:rsid w:val="007F3572"/>
    <w:rsid w:val="007F3608"/>
    <w:rsid w:val="007F5E98"/>
    <w:rsid w:val="007F627C"/>
    <w:rsid w:val="007F6BC1"/>
    <w:rsid w:val="007F6E1F"/>
    <w:rsid w:val="007F71A3"/>
    <w:rsid w:val="007F7E23"/>
    <w:rsid w:val="00800122"/>
    <w:rsid w:val="0080026B"/>
    <w:rsid w:val="00800FCC"/>
    <w:rsid w:val="00801B52"/>
    <w:rsid w:val="00802BD4"/>
    <w:rsid w:val="0080639A"/>
    <w:rsid w:val="00806E5B"/>
    <w:rsid w:val="008105F0"/>
    <w:rsid w:val="008118FC"/>
    <w:rsid w:val="00812081"/>
    <w:rsid w:val="008125F7"/>
    <w:rsid w:val="008126A8"/>
    <w:rsid w:val="00813579"/>
    <w:rsid w:val="008154DE"/>
    <w:rsid w:val="00815FC9"/>
    <w:rsid w:val="0081640B"/>
    <w:rsid w:val="00816496"/>
    <w:rsid w:val="008164EF"/>
    <w:rsid w:val="0081714B"/>
    <w:rsid w:val="008202CB"/>
    <w:rsid w:val="008218F4"/>
    <w:rsid w:val="008220B8"/>
    <w:rsid w:val="00822469"/>
    <w:rsid w:val="00823300"/>
    <w:rsid w:val="0082565C"/>
    <w:rsid w:val="00825D37"/>
    <w:rsid w:val="00830425"/>
    <w:rsid w:val="00830C40"/>
    <w:rsid w:val="00831D19"/>
    <w:rsid w:val="00831D85"/>
    <w:rsid w:val="008341C0"/>
    <w:rsid w:val="00836436"/>
    <w:rsid w:val="00837752"/>
    <w:rsid w:val="00840B20"/>
    <w:rsid w:val="00840D9E"/>
    <w:rsid w:val="008420A9"/>
    <w:rsid w:val="008422A8"/>
    <w:rsid w:val="00842AF0"/>
    <w:rsid w:val="00842C05"/>
    <w:rsid w:val="00842D55"/>
    <w:rsid w:val="0084327E"/>
    <w:rsid w:val="008450C8"/>
    <w:rsid w:val="00846E26"/>
    <w:rsid w:val="00847F88"/>
    <w:rsid w:val="00850283"/>
    <w:rsid w:val="00850EA5"/>
    <w:rsid w:val="00850F95"/>
    <w:rsid w:val="008511A9"/>
    <w:rsid w:val="00852015"/>
    <w:rsid w:val="00852BDA"/>
    <w:rsid w:val="0085445E"/>
    <w:rsid w:val="00854512"/>
    <w:rsid w:val="008548FE"/>
    <w:rsid w:val="0085601B"/>
    <w:rsid w:val="0085620B"/>
    <w:rsid w:val="00856885"/>
    <w:rsid w:val="00856F8E"/>
    <w:rsid w:val="008601CE"/>
    <w:rsid w:val="00860C20"/>
    <w:rsid w:val="0086150E"/>
    <w:rsid w:val="00861DE3"/>
    <w:rsid w:val="00862C42"/>
    <w:rsid w:val="00862D80"/>
    <w:rsid w:val="00863022"/>
    <w:rsid w:val="00863069"/>
    <w:rsid w:val="008630A4"/>
    <w:rsid w:val="00863845"/>
    <w:rsid w:val="00863C2E"/>
    <w:rsid w:val="00864513"/>
    <w:rsid w:val="008673B2"/>
    <w:rsid w:val="0086762B"/>
    <w:rsid w:val="00867C3B"/>
    <w:rsid w:val="00867DA2"/>
    <w:rsid w:val="0087296C"/>
    <w:rsid w:val="008738AE"/>
    <w:rsid w:val="00873BC3"/>
    <w:rsid w:val="008749C0"/>
    <w:rsid w:val="00874FA0"/>
    <w:rsid w:val="00874FD2"/>
    <w:rsid w:val="00876B2E"/>
    <w:rsid w:val="00876E47"/>
    <w:rsid w:val="0088084F"/>
    <w:rsid w:val="0088179A"/>
    <w:rsid w:val="00881D23"/>
    <w:rsid w:val="00881FAB"/>
    <w:rsid w:val="00881FEC"/>
    <w:rsid w:val="00883FFB"/>
    <w:rsid w:val="0088669B"/>
    <w:rsid w:val="008866A2"/>
    <w:rsid w:val="008866C9"/>
    <w:rsid w:val="0088696F"/>
    <w:rsid w:val="008870E8"/>
    <w:rsid w:val="00887234"/>
    <w:rsid w:val="00887B91"/>
    <w:rsid w:val="00887F83"/>
    <w:rsid w:val="00891495"/>
    <w:rsid w:val="00891C78"/>
    <w:rsid w:val="00895E1D"/>
    <w:rsid w:val="00896550"/>
    <w:rsid w:val="008979CC"/>
    <w:rsid w:val="00897BAE"/>
    <w:rsid w:val="008A0665"/>
    <w:rsid w:val="008A1A7F"/>
    <w:rsid w:val="008A1A9D"/>
    <w:rsid w:val="008A460B"/>
    <w:rsid w:val="008A5016"/>
    <w:rsid w:val="008A5A80"/>
    <w:rsid w:val="008A5CEC"/>
    <w:rsid w:val="008A6525"/>
    <w:rsid w:val="008A7088"/>
    <w:rsid w:val="008A7B03"/>
    <w:rsid w:val="008B02E3"/>
    <w:rsid w:val="008B2781"/>
    <w:rsid w:val="008B2A0C"/>
    <w:rsid w:val="008B3DCD"/>
    <w:rsid w:val="008B4692"/>
    <w:rsid w:val="008B4AE4"/>
    <w:rsid w:val="008B4EBC"/>
    <w:rsid w:val="008B5AA4"/>
    <w:rsid w:val="008B6989"/>
    <w:rsid w:val="008B6E4E"/>
    <w:rsid w:val="008C039F"/>
    <w:rsid w:val="008C0993"/>
    <w:rsid w:val="008C15E9"/>
    <w:rsid w:val="008C27F9"/>
    <w:rsid w:val="008C2CF6"/>
    <w:rsid w:val="008C3EC3"/>
    <w:rsid w:val="008C6164"/>
    <w:rsid w:val="008C63B2"/>
    <w:rsid w:val="008C6F42"/>
    <w:rsid w:val="008C7BA7"/>
    <w:rsid w:val="008D03A5"/>
    <w:rsid w:val="008D0E17"/>
    <w:rsid w:val="008D11DB"/>
    <w:rsid w:val="008D3D74"/>
    <w:rsid w:val="008D474B"/>
    <w:rsid w:val="008D5533"/>
    <w:rsid w:val="008D58C5"/>
    <w:rsid w:val="008D7ED8"/>
    <w:rsid w:val="008E011F"/>
    <w:rsid w:val="008E0D17"/>
    <w:rsid w:val="008E34C1"/>
    <w:rsid w:val="008E38A1"/>
    <w:rsid w:val="008E41E1"/>
    <w:rsid w:val="008E4A70"/>
    <w:rsid w:val="008E4F6A"/>
    <w:rsid w:val="008E55E3"/>
    <w:rsid w:val="008E6585"/>
    <w:rsid w:val="008E661C"/>
    <w:rsid w:val="008E6CC2"/>
    <w:rsid w:val="008F201B"/>
    <w:rsid w:val="008F2746"/>
    <w:rsid w:val="008F3000"/>
    <w:rsid w:val="008F4324"/>
    <w:rsid w:val="008F4E5D"/>
    <w:rsid w:val="008F5ADB"/>
    <w:rsid w:val="008F5E8F"/>
    <w:rsid w:val="008F7732"/>
    <w:rsid w:val="00900CEC"/>
    <w:rsid w:val="00900DA0"/>
    <w:rsid w:val="0090346B"/>
    <w:rsid w:val="009034C1"/>
    <w:rsid w:val="00903C1C"/>
    <w:rsid w:val="009040AB"/>
    <w:rsid w:val="00904888"/>
    <w:rsid w:val="00904A44"/>
    <w:rsid w:val="00904C5F"/>
    <w:rsid w:val="00904CB6"/>
    <w:rsid w:val="00904DCD"/>
    <w:rsid w:val="00906D8F"/>
    <w:rsid w:val="00907442"/>
    <w:rsid w:val="00907869"/>
    <w:rsid w:val="00910223"/>
    <w:rsid w:val="009103F6"/>
    <w:rsid w:val="00910CD6"/>
    <w:rsid w:val="009124EC"/>
    <w:rsid w:val="00912FB3"/>
    <w:rsid w:val="00913F62"/>
    <w:rsid w:val="00915FF5"/>
    <w:rsid w:val="0091633A"/>
    <w:rsid w:val="00916510"/>
    <w:rsid w:val="009200A1"/>
    <w:rsid w:val="0092266F"/>
    <w:rsid w:val="00922D9E"/>
    <w:rsid w:val="00923729"/>
    <w:rsid w:val="00927640"/>
    <w:rsid w:val="0092765A"/>
    <w:rsid w:val="00931425"/>
    <w:rsid w:val="00932B99"/>
    <w:rsid w:val="009335F9"/>
    <w:rsid w:val="00933F5E"/>
    <w:rsid w:val="00935AD7"/>
    <w:rsid w:val="00936942"/>
    <w:rsid w:val="00937271"/>
    <w:rsid w:val="00940DE4"/>
    <w:rsid w:val="00941204"/>
    <w:rsid w:val="00941F03"/>
    <w:rsid w:val="00942B29"/>
    <w:rsid w:val="00943291"/>
    <w:rsid w:val="00943715"/>
    <w:rsid w:val="00943E7C"/>
    <w:rsid w:val="00946E02"/>
    <w:rsid w:val="00947036"/>
    <w:rsid w:val="009476E3"/>
    <w:rsid w:val="009506F6"/>
    <w:rsid w:val="00950E45"/>
    <w:rsid w:val="00951D3B"/>
    <w:rsid w:val="00952108"/>
    <w:rsid w:val="00952B14"/>
    <w:rsid w:val="00953851"/>
    <w:rsid w:val="00953C10"/>
    <w:rsid w:val="00953C11"/>
    <w:rsid w:val="00955A55"/>
    <w:rsid w:val="00956CBB"/>
    <w:rsid w:val="00956CD8"/>
    <w:rsid w:val="00956DFF"/>
    <w:rsid w:val="00960593"/>
    <w:rsid w:val="00960F71"/>
    <w:rsid w:val="00961447"/>
    <w:rsid w:val="00961503"/>
    <w:rsid w:val="009619BA"/>
    <w:rsid w:val="00961D72"/>
    <w:rsid w:val="00961E8A"/>
    <w:rsid w:val="00961FE8"/>
    <w:rsid w:val="0096285F"/>
    <w:rsid w:val="00963215"/>
    <w:rsid w:val="00964C4D"/>
    <w:rsid w:val="009662C1"/>
    <w:rsid w:val="0096649E"/>
    <w:rsid w:val="00967446"/>
    <w:rsid w:val="0096769C"/>
    <w:rsid w:val="00967ED3"/>
    <w:rsid w:val="00970C35"/>
    <w:rsid w:val="00972078"/>
    <w:rsid w:val="009720A9"/>
    <w:rsid w:val="00972B7D"/>
    <w:rsid w:val="009742A9"/>
    <w:rsid w:val="00976930"/>
    <w:rsid w:val="00977DCF"/>
    <w:rsid w:val="00981571"/>
    <w:rsid w:val="00981B04"/>
    <w:rsid w:val="00981CAA"/>
    <w:rsid w:val="00981D2F"/>
    <w:rsid w:val="0098253F"/>
    <w:rsid w:val="00982E1D"/>
    <w:rsid w:val="00983055"/>
    <w:rsid w:val="00983904"/>
    <w:rsid w:val="00983DD7"/>
    <w:rsid w:val="00984856"/>
    <w:rsid w:val="00985BE4"/>
    <w:rsid w:val="00985DB2"/>
    <w:rsid w:val="00990C8F"/>
    <w:rsid w:val="009911B8"/>
    <w:rsid w:val="00991734"/>
    <w:rsid w:val="009919EA"/>
    <w:rsid w:val="009921F2"/>
    <w:rsid w:val="0099352C"/>
    <w:rsid w:val="00993ADC"/>
    <w:rsid w:val="00993C57"/>
    <w:rsid w:val="0099409C"/>
    <w:rsid w:val="00994DF9"/>
    <w:rsid w:val="00995035"/>
    <w:rsid w:val="00995204"/>
    <w:rsid w:val="0099542E"/>
    <w:rsid w:val="0099671A"/>
    <w:rsid w:val="00996A91"/>
    <w:rsid w:val="00997DB7"/>
    <w:rsid w:val="009A0FBA"/>
    <w:rsid w:val="009A1850"/>
    <w:rsid w:val="009A2ECB"/>
    <w:rsid w:val="009A48D1"/>
    <w:rsid w:val="009A4B82"/>
    <w:rsid w:val="009A5286"/>
    <w:rsid w:val="009A5319"/>
    <w:rsid w:val="009A5785"/>
    <w:rsid w:val="009A590B"/>
    <w:rsid w:val="009A6C4F"/>
    <w:rsid w:val="009A6EEA"/>
    <w:rsid w:val="009B0447"/>
    <w:rsid w:val="009B04CD"/>
    <w:rsid w:val="009B0A39"/>
    <w:rsid w:val="009B10C9"/>
    <w:rsid w:val="009B2880"/>
    <w:rsid w:val="009B4595"/>
    <w:rsid w:val="009B4735"/>
    <w:rsid w:val="009B4F11"/>
    <w:rsid w:val="009B65E2"/>
    <w:rsid w:val="009B6A4E"/>
    <w:rsid w:val="009B7847"/>
    <w:rsid w:val="009C3095"/>
    <w:rsid w:val="009C543B"/>
    <w:rsid w:val="009C5773"/>
    <w:rsid w:val="009C6B9C"/>
    <w:rsid w:val="009C7CD8"/>
    <w:rsid w:val="009D05D9"/>
    <w:rsid w:val="009D1692"/>
    <w:rsid w:val="009D16A3"/>
    <w:rsid w:val="009D20D9"/>
    <w:rsid w:val="009D3080"/>
    <w:rsid w:val="009D3154"/>
    <w:rsid w:val="009D38F6"/>
    <w:rsid w:val="009D472A"/>
    <w:rsid w:val="009D47EC"/>
    <w:rsid w:val="009D4BD1"/>
    <w:rsid w:val="009D59EB"/>
    <w:rsid w:val="009D69BB"/>
    <w:rsid w:val="009D71B1"/>
    <w:rsid w:val="009E18B1"/>
    <w:rsid w:val="009E1C3B"/>
    <w:rsid w:val="009E234B"/>
    <w:rsid w:val="009E2635"/>
    <w:rsid w:val="009E60C4"/>
    <w:rsid w:val="009E615D"/>
    <w:rsid w:val="009F0ABC"/>
    <w:rsid w:val="009F2D0A"/>
    <w:rsid w:val="009F2D56"/>
    <w:rsid w:val="009F2F08"/>
    <w:rsid w:val="009F313D"/>
    <w:rsid w:val="009F314C"/>
    <w:rsid w:val="009F4177"/>
    <w:rsid w:val="009F4CF3"/>
    <w:rsid w:val="009F5070"/>
    <w:rsid w:val="009F5A8B"/>
    <w:rsid w:val="009F5F4C"/>
    <w:rsid w:val="009F6569"/>
    <w:rsid w:val="009F6EBB"/>
    <w:rsid w:val="00A00581"/>
    <w:rsid w:val="00A00978"/>
    <w:rsid w:val="00A00989"/>
    <w:rsid w:val="00A00E5F"/>
    <w:rsid w:val="00A01D6C"/>
    <w:rsid w:val="00A030A9"/>
    <w:rsid w:val="00A030C3"/>
    <w:rsid w:val="00A03454"/>
    <w:rsid w:val="00A062A9"/>
    <w:rsid w:val="00A06AF9"/>
    <w:rsid w:val="00A06C76"/>
    <w:rsid w:val="00A0765B"/>
    <w:rsid w:val="00A105F0"/>
    <w:rsid w:val="00A11276"/>
    <w:rsid w:val="00A1133A"/>
    <w:rsid w:val="00A128EE"/>
    <w:rsid w:val="00A13B4F"/>
    <w:rsid w:val="00A1403B"/>
    <w:rsid w:val="00A1444D"/>
    <w:rsid w:val="00A15057"/>
    <w:rsid w:val="00A15653"/>
    <w:rsid w:val="00A15B93"/>
    <w:rsid w:val="00A16B51"/>
    <w:rsid w:val="00A1710E"/>
    <w:rsid w:val="00A17B48"/>
    <w:rsid w:val="00A20432"/>
    <w:rsid w:val="00A207E6"/>
    <w:rsid w:val="00A20AE8"/>
    <w:rsid w:val="00A236E5"/>
    <w:rsid w:val="00A23C83"/>
    <w:rsid w:val="00A24194"/>
    <w:rsid w:val="00A2598D"/>
    <w:rsid w:val="00A27D80"/>
    <w:rsid w:val="00A32120"/>
    <w:rsid w:val="00A32DE3"/>
    <w:rsid w:val="00A33809"/>
    <w:rsid w:val="00A345B8"/>
    <w:rsid w:val="00A3464D"/>
    <w:rsid w:val="00A3764A"/>
    <w:rsid w:val="00A376A2"/>
    <w:rsid w:val="00A37B28"/>
    <w:rsid w:val="00A40346"/>
    <w:rsid w:val="00A40D54"/>
    <w:rsid w:val="00A40D77"/>
    <w:rsid w:val="00A432D2"/>
    <w:rsid w:val="00A4420B"/>
    <w:rsid w:val="00A442BD"/>
    <w:rsid w:val="00A453D6"/>
    <w:rsid w:val="00A45C29"/>
    <w:rsid w:val="00A47303"/>
    <w:rsid w:val="00A47338"/>
    <w:rsid w:val="00A5043C"/>
    <w:rsid w:val="00A5096F"/>
    <w:rsid w:val="00A50E97"/>
    <w:rsid w:val="00A50F32"/>
    <w:rsid w:val="00A54D48"/>
    <w:rsid w:val="00A54DE0"/>
    <w:rsid w:val="00A56314"/>
    <w:rsid w:val="00A56674"/>
    <w:rsid w:val="00A5772E"/>
    <w:rsid w:val="00A57AD7"/>
    <w:rsid w:val="00A601A6"/>
    <w:rsid w:val="00A61038"/>
    <w:rsid w:val="00A62D81"/>
    <w:rsid w:val="00A6417F"/>
    <w:rsid w:val="00A67C58"/>
    <w:rsid w:val="00A70D3C"/>
    <w:rsid w:val="00A70DCB"/>
    <w:rsid w:val="00A75403"/>
    <w:rsid w:val="00A75A32"/>
    <w:rsid w:val="00A75CAD"/>
    <w:rsid w:val="00A75E01"/>
    <w:rsid w:val="00A7613C"/>
    <w:rsid w:val="00A76367"/>
    <w:rsid w:val="00A76C9D"/>
    <w:rsid w:val="00A7797F"/>
    <w:rsid w:val="00A77F54"/>
    <w:rsid w:val="00A80777"/>
    <w:rsid w:val="00A809BB"/>
    <w:rsid w:val="00A80A0D"/>
    <w:rsid w:val="00A81745"/>
    <w:rsid w:val="00A82225"/>
    <w:rsid w:val="00A83464"/>
    <w:rsid w:val="00A839C3"/>
    <w:rsid w:val="00A83CED"/>
    <w:rsid w:val="00A83FE0"/>
    <w:rsid w:val="00A84050"/>
    <w:rsid w:val="00A84347"/>
    <w:rsid w:val="00A85D46"/>
    <w:rsid w:val="00A87090"/>
    <w:rsid w:val="00A87B63"/>
    <w:rsid w:val="00A9070A"/>
    <w:rsid w:val="00A90C43"/>
    <w:rsid w:val="00A90FA0"/>
    <w:rsid w:val="00A9165D"/>
    <w:rsid w:val="00A9517A"/>
    <w:rsid w:val="00A95894"/>
    <w:rsid w:val="00A96376"/>
    <w:rsid w:val="00A964A5"/>
    <w:rsid w:val="00A973AB"/>
    <w:rsid w:val="00AA043E"/>
    <w:rsid w:val="00AA062B"/>
    <w:rsid w:val="00AA0692"/>
    <w:rsid w:val="00AA1087"/>
    <w:rsid w:val="00AA121D"/>
    <w:rsid w:val="00AA18AA"/>
    <w:rsid w:val="00AA2510"/>
    <w:rsid w:val="00AA307C"/>
    <w:rsid w:val="00AA4607"/>
    <w:rsid w:val="00AA4928"/>
    <w:rsid w:val="00AA4A39"/>
    <w:rsid w:val="00AA4A9A"/>
    <w:rsid w:val="00AA5081"/>
    <w:rsid w:val="00AA5899"/>
    <w:rsid w:val="00AA669A"/>
    <w:rsid w:val="00AA66E9"/>
    <w:rsid w:val="00AA7CF0"/>
    <w:rsid w:val="00AB0273"/>
    <w:rsid w:val="00AB0C22"/>
    <w:rsid w:val="00AB1B47"/>
    <w:rsid w:val="00AB22BA"/>
    <w:rsid w:val="00AB237B"/>
    <w:rsid w:val="00AB368F"/>
    <w:rsid w:val="00AB49D6"/>
    <w:rsid w:val="00AB5774"/>
    <w:rsid w:val="00AB6B49"/>
    <w:rsid w:val="00AB6DEF"/>
    <w:rsid w:val="00AB7488"/>
    <w:rsid w:val="00AB7BAE"/>
    <w:rsid w:val="00AC0755"/>
    <w:rsid w:val="00AC34D7"/>
    <w:rsid w:val="00AC4781"/>
    <w:rsid w:val="00AC4FFD"/>
    <w:rsid w:val="00AC6B9B"/>
    <w:rsid w:val="00AC6DC7"/>
    <w:rsid w:val="00AC6DE7"/>
    <w:rsid w:val="00AD3185"/>
    <w:rsid w:val="00AD4490"/>
    <w:rsid w:val="00AD4C5E"/>
    <w:rsid w:val="00AD5D55"/>
    <w:rsid w:val="00AD65DA"/>
    <w:rsid w:val="00AD7C7D"/>
    <w:rsid w:val="00AE00BE"/>
    <w:rsid w:val="00AE1396"/>
    <w:rsid w:val="00AE15C7"/>
    <w:rsid w:val="00AE29A3"/>
    <w:rsid w:val="00AE2E47"/>
    <w:rsid w:val="00AE3505"/>
    <w:rsid w:val="00AE4813"/>
    <w:rsid w:val="00AE48AE"/>
    <w:rsid w:val="00AE5606"/>
    <w:rsid w:val="00AE5670"/>
    <w:rsid w:val="00AE5C15"/>
    <w:rsid w:val="00AF0625"/>
    <w:rsid w:val="00AF0EA0"/>
    <w:rsid w:val="00AF0F30"/>
    <w:rsid w:val="00AF119F"/>
    <w:rsid w:val="00AF1FBD"/>
    <w:rsid w:val="00AF297F"/>
    <w:rsid w:val="00AF2B63"/>
    <w:rsid w:val="00AF2CB1"/>
    <w:rsid w:val="00AF3098"/>
    <w:rsid w:val="00AF3ACD"/>
    <w:rsid w:val="00AF3E6A"/>
    <w:rsid w:val="00AF3FB7"/>
    <w:rsid w:val="00AF470D"/>
    <w:rsid w:val="00AF4D9B"/>
    <w:rsid w:val="00AF5448"/>
    <w:rsid w:val="00AF618C"/>
    <w:rsid w:val="00AF6499"/>
    <w:rsid w:val="00AF66A6"/>
    <w:rsid w:val="00AF6E67"/>
    <w:rsid w:val="00AF6F5C"/>
    <w:rsid w:val="00AF7689"/>
    <w:rsid w:val="00B00740"/>
    <w:rsid w:val="00B00B3F"/>
    <w:rsid w:val="00B00CFC"/>
    <w:rsid w:val="00B0154F"/>
    <w:rsid w:val="00B01F7C"/>
    <w:rsid w:val="00B02337"/>
    <w:rsid w:val="00B02A69"/>
    <w:rsid w:val="00B02B45"/>
    <w:rsid w:val="00B03EAD"/>
    <w:rsid w:val="00B10822"/>
    <w:rsid w:val="00B109A6"/>
    <w:rsid w:val="00B12A32"/>
    <w:rsid w:val="00B14741"/>
    <w:rsid w:val="00B14E34"/>
    <w:rsid w:val="00B16269"/>
    <w:rsid w:val="00B176B1"/>
    <w:rsid w:val="00B177B6"/>
    <w:rsid w:val="00B17D83"/>
    <w:rsid w:val="00B2095A"/>
    <w:rsid w:val="00B21F4E"/>
    <w:rsid w:val="00B23172"/>
    <w:rsid w:val="00B236FB"/>
    <w:rsid w:val="00B23B5D"/>
    <w:rsid w:val="00B2485F"/>
    <w:rsid w:val="00B302DB"/>
    <w:rsid w:val="00B3081B"/>
    <w:rsid w:val="00B31325"/>
    <w:rsid w:val="00B328BF"/>
    <w:rsid w:val="00B34D89"/>
    <w:rsid w:val="00B350D9"/>
    <w:rsid w:val="00B360DE"/>
    <w:rsid w:val="00B36CE8"/>
    <w:rsid w:val="00B40644"/>
    <w:rsid w:val="00B415CE"/>
    <w:rsid w:val="00B41A96"/>
    <w:rsid w:val="00B433E1"/>
    <w:rsid w:val="00B450C7"/>
    <w:rsid w:val="00B45893"/>
    <w:rsid w:val="00B46262"/>
    <w:rsid w:val="00B46A9E"/>
    <w:rsid w:val="00B5022B"/>
    <w:rsid w:val="00B50347"/>
    <w:rsid w:val="00B50429"/>
    <w:rsid w:val="00B50B3B"/>
    <w:rsid w:val="00B51020"/>
    <w:rsid w:val="00B5157E"/>
    <w:rsid w:val="00B51D1E"/>
    <w:rsid w:val="00B5574B"/>
    <w:rsid w:val="00B560A8"/>
    <w:rsid w:val="00B573C0"/>
    <w:rsid w:val="00B57C47"/>
    <w:rsid w:val="00B60AC0"/>
    <w:rsid w:val="00B613F7"/>
    <w:rsid w:val="00B61772"/>
    <w:rsid w:val="00B634C6"/>
    <w:rsid w:val="00B66CD6"/>
    <w:rsid w:val="00B674ED"/>
    <w:rsid w:val="00B71CD4"/>
    <w:rsid w:val="00B725C6"/>
    <w:rsid w:val="00B75228"/>
    <w:rsid w:val="00B7530A"/>
    <w:rsid w:val="00B76898"/>
    <w:rsid w:val="00B77915"/>
    <w:rsid w:val="00B77DBA"/>
    <w:rsid w:val="00B77DF9"/>
    <w:rsid w:val="00B77FEE"/>
    <w:rsid w:val="00B809D8"/>
    <w:rsid w:val="00B81D56"/>
    <w:rsid w:val="00B82157"/>
    <w:rsid w:val="00B8264D"/>
    <w:rsid w:val="00B829C9"/>
    <w:rsid w:val="00B835E3"/>
    <w:rsid w:val="00B84B1E"/>
    <w:rsid w:val="00B87252"/>
    <w:rsid w:val="00B9024A"/>
    <w:rsid w:val="00B90C82"/>
    <w:rsid w:val="00B92D24"/>
    <w:rsid w:val="00B93AD1"/>
    <w:rsid w:val="00B961D5"/>
    <w:rsid w:val="00B967D3"/>
    <w:rsid w:val="00B96C32"/>
    <w:rsid w:val="00B971C5"/>
    <w:rsid w:val="00B974F0"/>
    <w:rsid w:val="00BA1188"/>
    <w:rsid w:val="00BA225B"/>
    <w:rsid w:val="00BA2699"/>
    <w:rsid w:val="00BA3826"/>
    <w:rsid w:val="00BA611B"/>
    <w:rsid w:val="00BA7859"/>
    <w:rsid w:val="00BB0449"/>
    <w:rsid w:val="00BB06F1"/>
    <w:rsid w:val="00BB0909"/>
    <w:rsid w:val="00BB185D"/>
    <w:rsid w:val="00BB29FF"/>
    <w:rsid w:val="00BB3C8D"/>
    <w:rsid w:val="00BB548D"/>
    <w:rsid w:val="00BB61E5"/>
    <w:rsid w:val="00BB6DA0"/>
    <w:rsid w:val="00BC1397"/>
    <w:rsid w:val="00BC158E"/>
    <w:rsid w:val="00BC1DBF"/>
    <w:rsid w:val="00BC279B"/>
    <w:rsid w:val="00BC3466"/>
    <w:rsid w:val="00BC435C"/>
    <w:rsid w:val="00BC54D5"/>
    <w:rsid w:val="00BC5B7A"/>
    <w:rsid w:val="00BC6E40"/>
    <w:rsid w:val="00BC76E9"/>
    <w:rsid w:val="00BD0157"/>
    <w:rsid w:val="00BD0225"/>
    <w:rsid w:val="00BD0348"/>
    <w:rsid w:val="00BD0CB1"/>
    <w:rsid w:val="00BD10E2"/>
    <w:rsid w:val="00BD1DEC"/>
    <w:rsid w:val="00BD21CB"/>
    <w:rsid w:val="00BD31F5"/>
    <w:rsid w:val="00BD32C0"/>
    <w:rsid w:val="00BD3D17"/>
    <w:rsid w:val="00BD3D99"/>
    <w:rsid w:val="00BD65E9"/>
    <w:rsid w:val="00BD7265"/>
    <w:rsid w:val="00BD72DE"/>
    <w:rsid w:val="00BD77A9"/>
    <w:rsid w:val="00BE072F"/>
    <w:rsid w:val="00BE0BA8"/>
    <w:rsid w:val="00BE0F4F"/>
    <w:rsid w:val="00BE1716"/>
    <w:rsid w:val="00BE1E5A"/>
    <w:rsid w:val="00BE27E5"/>
    <w:rsid w:val="00BE35B9"/>
    <w:rsid w:val="00BE46DE"/>
    <w:rsid w:val="00BE4A11"/>
    <w:rsid w:val="00BE4A8D"/>
    <w:rsid w:val="00BE5D84"/>
    <w:rsid w:val="00BE5DE6"/>
    <w:rsid w:val="00BE7017"/>
    <w:rsid w:val="00BE707D"/>
    <w:rsid w:val="00BF05A2"/>
    <w:rsid w:val="00BF0F2B"/>
    <w:rsid w:val="00BF0FCE"/>
    <w:rsid w:val="00BF1463"/>
    <w:rsid w:val="00BF16A7"/>
    <w:rsid w:val="00BF289F"/>
    <w:rsid w:val="00BF29C7"/>
    <w:rsid w:val="00BF2B10"/>
    <w:rsid w:val="00C00459"/>
    <w:rsid w:val="00C00AB6"/>
    <w:rsid w:val="00C01F16"/>
    <w:rsid w:val="00C02607"/>
    <w:rsid w:val="00C02ADA"/>
    <w:rsid w:val="00C02D1F"/>
    <w:rsid w:val="00C03B27"/>
    <w:rsid w:val="00C0471A"/>
    <w:rsid w:val="00C04870"/>
    <w:rsid w:val="00C04CAA"/>
    <w:rsid w:val="00C05F90"/>
    <w:rsid w:val="00C06937"/>
    <w:rsid w:val="00C0784A"/>
    <w:rsid w:val="00C119A1"/>
    <w:rsid w:val="00C11E04"/>
    <w:rsid w:val="00C12B20"/>
    <w:rsid w:val="00C14AED"/>
    <w:rsid w:val="00C16880"/>
    <w:rsid w:val="00C16E1D"/>
    <w:rsid w:val="00C174E2"/>
    <w:rsid w:val="00C17C20"/>
    <w:rsid w:val="00C17C48"/>
    <w:rsid w:val="00C20FD7"/>
    <w:rsid w:val="00C22244"/>
    <w:rsid w:val="00C2328D"/>
    <w:rsid w:val="00C2452A"/>
    <w:rsid w:val="00C2522D"/>
    <w:rsid w:val="00C25626"/>
    <w:rsid w:val="00C2608F"/>
    <w:rsid w:val="00C264D7"/>
    <w:rsid w:val="00C26A61"/>
    <w:rsid w:val="00C272EE"/>
    <w:rsid w:val="00C27C1B"/>
    <w:rsid w:val="00C30E47"/>
    <w:rsid w:val="00C316F4"/>
    <w:rsid w:val="00C31A85"/>
    <w:rsid w:val="00C32C83"/>
    <w:rsid w:val="00C3465D"/>
    <w:rsid w:val="00C34AED"/>
    <w:rsid w:val="00C34D52"/>
    <w:rsid w:val="00C3531F"/>
    <w:rsid w:val="00C3550B"/>
    <w:rsid w:val="00C35586"/>
    <w:rsid w:val="00C35B6E"/>
    <w:rsid w:val="00C360FA"/>
    <w:rsid w:val="00C363E5"/>
    <w:rsid w:val="00C369A6"/>
    <w:rsid w:val="00C36E43"/>
    <w:rsid w:val="00C437E2"/>
    <w:rsid w:val="00C437FC"/>
    <w:rsid w:val="00C44D08"/>
    <w:rsid w:val="00C458A8"/>
    <w:rsid w:val="00C45942"/>
    <w:rsid w:val="00C45FDA"/>
    <w:rsid w:val="00C45FE2"/>
    <w:rsid w:val="00C470BE"/>
    <w:rsid w:val="00C474C2"/>
    <w:rsid w:val="00C5089A"/>
    <w:rsid w:val="00C51CA0"/>
    <w:rsid w:val="00C51D0F"/>
    <w:rsid w:val="00C51E3F"/>
    <w:rsid w:val="00C53305"/>
    <w:rsid w:val="00C5469D"/>
    <w:rsid w:val="00C551AF"/>
    <w:rsid w:val="00C5550E"/>
    <w:rsid w:val="00C55EA4"/>
    <w:rsid w:val="00C56D8C"/>
    <w:rsid w:val="00C57F42"/>
    <w:rsid w:val="00C6130A"/>
    <w:rsid w:val="00C61457"/>
    <w:rsid w:val="00C626E9"/>
    <w:rsid w:val="00C62793"/>
    <w:rsid w:val="00C62BD4"/>
    <w:rsid w:val="00C62C5B"/>
    <w:rsid w:val="00C6300D"/>
    <w:rsid w:val="00C63B3C"/>
    <w:rsid w:val="00C66323"/>
    <w:rsid w:val="00C674AF"/>
    <w:rsid w:val="00C7002C"/>
    <w:rsid w:val="00C7028E"/>
    <w:rsid w:val="00C72952"/>
    <w:rsid w:val="00C73AB5"/>
    <w:rsid w:val="00C73B64"/>
    <w:rsid w:val="00C7462D"/>
    <w:rsid w:val="00C76413"/>
    <w:rsid w:val="00C803F4"/>
    <w:rsid w:val="00C8118B"/>
    <w:rsid w:val="00C8212B"/>
    <w:rsid w:val="00C8663A"/>
    <w:rsid w:val="00C91C65"/>
    <w:rsid w:val="00C91F0F"/>
    <w:rsid w:val="00C932D9"/>
    <w:rsid w:val="00C9382C"/>
    <w:rsid w:val="00C93BCC"/>
    <w:rsid w:val="00C94113"/>
    <w:rsid w:val="00C95244"/>
    <w:rsid w:val="00C955EE"/>
    <w:rsid w:val="00C958EC"/>
    <w:rsid w:val="00C9598C"/>
    <w:rsid w:val="00C962E0"/>
    <w:rsid w:val="00C96FB0"/>
    <w:rsid w:val="00C97152"/>
    <w:rsid w:val="00C971BB"/>
    <w:rsid w:val="00C9734D"/>
    <w:rsid w:val="00C97D48"/>
    <w:rsid w:val="00CA0F66"/>
    <w:rsid w:val="00CA13FF"/>
    <w:rsid w:val="00CA164F"/>
    <w:rsid w:val="00CA3375"/>
    <w:rsid w:val="00CA3C2F"/>
    <w:rsid w:val="00CA3F04"/>
    <w:rsid w:val="00CA48D6"/>
    <w:rsid w:val="00CA78BB"/>
    <w:rsid w:val="00CB01EA"/>
    <w:rsid w:val="00CB2265"/>
    <w:rsid w:val="00CB2769"/>
    <w:rsid w:val="00CB2E35"/>
    <w:rsid w:val="00CB336A"/>
    <w:rsid w:val="00CB3A91"/>
    <w:rsid w:val="00CB4245"/>
    <w:rsid w:val="00CB4464"/>
    <w:rsid w:val="00CB4A29"/>
    <w:rsid w:val="00CB4E0C"/>
    <w:rsid w:val="00CB506E"/>
    <w:rsid w:val="00CB60CF"/>
    <w:rsid w:val="00CB7073"/>
    <w:rsid w:val="00CB7342"/>
    <w:rsid w:val="00CB76FB"/>
    <w:rsid w:val="00CB7E07"/>
    <w:rsid w:val="00CC0717"/>
    <w:rsid w:val="00CC1572"/>
    <w:rsid w:val="00CC17FC"/>
    <w:rsid w:val="00CC2539"/>
    <w:rsid w:val="00CC3E63"/>
    <w:rsid w:val="00CC5D0D"/>
    <w:rsid w:val="00CC62FA"/>
    <w:rsid w:val="00CC63AD"/>
    <w:rsid w:val="00CC6D1F"/>
    <w:rsid w:val="00CC731A"/>
    <w:rsid w:val="00CD1025"/>
    <w:rsid w:val="00CD1CA1"/>
    <w:rsid w:val="00CD21EA"/>
    <w:rsid w:val="00CD324F"/>
    <w:rsid w:val="00CD39D3"/>
    <w:rsid w:val="00CD3EB0"/>
    <w:rsid w:val="00CD3F11"/>
    <w:rsid w:val="00CD40F1"/>
    <w:rsid w:val="00CD4636"/>
    <w:rsid w:val="00CD4911"/>
    <w:rsid w:val="00CD4F0D"/>
    <w:rsid w:val="00CE0020"/>
    <w:rsid w:val="00CE123C"/>
    <w:rsid w:val="00CE2A56"/>
    <w:rsid w:val="00CE2CFF"/>
    <w:rsid w:val="00CE32EE"/>
    <w:rsid w:val="00CE651F"/>
    <w:rsid w:val="00CE7DFB"/>
    <w:rsid w:val="00CE7FF2"/>
    <w:rsid w:val="00CF0309"/>
    <w:rsid w:val="00CF34B5"/>
    <w:rsid w:val="00CF3A12"/>
    <w:rsid w:val="00CF3FBD"/>
    <w:rsid w:val="00CF4631"/>
    <w:rsid w:val="00CF5D63"/>
    <w:rsid w:val="00CF5F50"/>
    <w:rsid w:val="00CF6712"/>
    <w:rsid w:val="00CF7EBA"/>
    <w:rsid w:val="00CF7F40"/>
    <w:rsid w:val="00CF7F9A"/>
    <w:rsid w:val="00D012EE"/>
    <w:rsid w:val="00D03EBD"/>
    <w:rsid w:val="00D03ED0"/>
    <w:rsid w:val="00D04794"/>
    <w:rsid w:val="00D05C3F"/>
    <w:rsid w:val="00D06AE2"/>
    <w:rsid w:val="00D06E4A"/>
    <w:rsid w:val="00D07046"/>
    <w:rsid w:val="00D07ABF"/>
    <w:rsid w:val="00D07E6A"/>
    <w:rsid w:val="00D100B8"/>
    <w:rsid w:val="00D102A3"/>
    <w:rsid w:val="00D108EF"/>
    <w:rsid w:val="00D10C7D"/>
    <w:rsid w:val="00D1392A"/>
    <w:rsid w:val="00D14C4E"/>
    <w:rsid w:val="00D154D9"/>
    <w:rsid w:val="00D16D65"/>
    <w:rsid w:val="00D173D9"/>
    <w:rsid w:val="00D17C5C"/>
    <w:rsid w:val="00D203E2"/>
    <w:rsid w:val="00D20947"/>
    <w:rsid w:val="00D230BF"/>
    <w:rsid w:val="00D245B3"/>
    <w:rsid w:val="00D25D37"/>
    <w:rsid w:val="00D25ED3"/>
    <w:rsid w:val="00D263EE"/>
    <w:rsid w:val="00D2668F"/>
    <w:rsid w:val="00D27C67"/>
    <w:rsid w:val="00D30711"/>
    <w:rsid w:val="00D316F4"/>
    <w:rsid w:val="00D3282C"/>
    <w:rsid w:val="00D32B88"/>
    <w:rsid w:val="00D33118"/>
    <w:rsid w:val="00D3395B"/>
    <w:rsid w:val="00D350BA"/>
    <w:rsid w:val="00D35822"/>
    <w:rsid w:val="00D360F6"/>
    <w:rsid w:val="00D36561"/>
    <w:rsid w:val="00D36A05"/>
    <w:rsid w:val="00D36C77"/>
    <w:rsid w:val="00D37434"/>
    <w:rsid w:val="00D40089"/>
    <w:rsid w:val="00D401B7"/>
    <w:rsid w:val="00D42A85"/>
    <w:rsid w:val="00D42EA9"/>
    <w:rsid w:val="00D431C3"/>
    <w:rsid w:val="00D43E72"/>
    <w:rsid w:val="00D446CC"/>
    <w:rsid w:val="00D468B6"/>
    <w:rsid w:val="00D46B87"/>
    <w:rsid w:val="00D51358"/>
    <w:rsid w:val="00D52C02"/>
    <w:rsid w:val="00D5312F"/>
    <w:rsid w:val="00D53479"/>
    <w:rsid w:val="00D53606"/>
    <w:rsid w:val="00D548C3"/>
    <w:rsid w:val="00D55ED3"/>
    <w:rsid w:val="00D574FC"/>
    <w:rsid w:val="00D610FA"/>
    <w:rsid w:val="00D6126B"/>
    <w:rsid w:val="00D61A7E"/>
    <w:rsid w:val="00D62E3D"/>
    <w:rsid w:val="00D654CF"/>
    <w:rsid w:val="00D666C8"/>
    <w:rsid w:val="00D66958"/>
    <w:rsid w:val="00D676E6"/>
    <w:rsid w:val="00D70436"/>
    <w:rsid w:val="00D7119D"/>
    <w:rsid w:val="00D71FA8"/>
    <w:rsid w:val="00D7254D"/>
    <w:rsid w:val="00D72C42"/>
    <w:rsid w:val="00D72ED8"/>
    <w:rsid w:val="00D757AD"/>
    <w:rsid w:val="00D75C79"/>
    <w:rsid w:val="00D7734B"/>
    <w:rsid w:val="00D77D0B"/>
    <w:rsid w:val="00D81BA0"/>
    <w:rsid w:val="00D81C77"/>
    <w:rsid w:val="00D81D27"/>
    <w:rsid w:val="00D8207A"/>
    <w:rsid w:val="00D8267E"/>
    <w:rsid w:val="00D828B0"/>
    <w:rsid w:val="00D82AD3"/>
    <w:rsid w:val="00D82E19"/>
    <w:rsid w:val="00D82E8A"/>
    <w:rsid w:val="00D857F6"/>
    <w:rsid w:val="00D85D7E"/>
    <w:rsid w:val="00D863AA"/>
    <w:rsid w:val="00D86634"/>
    <w:rsid w:val="00D8671F"/>
    <w:rsid w:val="00D8701F"/>
    <w:rsid w:val="00D873F7"/>
    <w:rsid w:val="00D87AFF"/>
    <w:rsid w:val="00D87F47"/>
    <w:rsid w:val="00D90241"/>
    <w:rsid w:val="00D90858"/>
    <w:rsid w:val="00D9147E"/>
    <w:rsid w:val="00D91488"/>
    <w:rsid w:val="00D91C8A"/>
    <w:rsid w:val="00D92304"/>
    <w:rsid w:val="00D9285E"/>
    <w:rsid w:val="00D931CC"/>
    <w:rsid w:val="00D9519B"/>
    <w:rsid w:val="00D95288"/>
    <w:rsid w:val="00D96830"/>
    <w:rsid w:val="00D979FA"/>
    <w:rsid w:val="00DA0F6B"/>
    <w:rsid w:val="00DA11D8"/>
    <w:rsid w:val="00DA1316"/>
    <w:rsid w:val="00DA182E"/>
    <w:rsid w:val="00DA290E"/>
    <w:rsid w:val="00DA2A0F"/>
    <w:rsid w:val="00DA3786"/>
    <w:rsid w:val="00DA3F66"/>
    <w:rsid w:val="00DA4A05"/>
    <w:rsid w:val="00DA5566"/>
    <w:rsid w:val="00DA604F"/>
    <w:rsid w:val="00DA69E1"/>
    <w:rsid w:val="00DA7935"/>
    <w:rsid w:val="00DB19FF"/>
    <w:rsid w:val="00DB1CF9"/>
    <w:rsid w:val="00DB2CED"/>
    <w:rsid w:val="00DB2F3D"/>
    <w:rsid w:val="00DB4632"/>
    <w:rsid w:val="00DB5751"/>
    <w:rsid w:val="00DB608F"/>
    <w:rsid w:val="00DB6157"/>
    <w:rsid w:val="00DB6400"/>
    <w:rsid w:val="00DB65E4"/>
    <w:rsid w:val="00DB67B8"/>
    <w:rsid w:val="00DB71FD"/>
    <w:rsid w:val="00DB7426"/>
    <w:rsid w:val="00DB76B5"/>
    <w:rsid w:val="00DB79F4"/>
    <w:rsid w:val="00DB7DCA"/>
    <w:rsid w:val="00DC19F5"/>
    <w:rsid w:val="00DC1C89"/>
    <w:rsid w:val="00DC20AC"/>
    <w:rsid w:val="00DC2926"/>
    <w:rsid w:val="00DC2EB2"/>
    <w:rsid w:val="00DC30FA"/>
    <w:rsid w:val="00DC413A"/>
    <w:rsid w:val="00DC4842"/>
    <w:rsid w:val="00DC6654"/>
    <w:rsid w:val="00DC7073"/>
    <w:rsid w:val="00DD0DFF"/>
    <w:rsid w:val="00DD0EBF"/>
    <w:rsid w:val="00DD215A"/>
    <w:rsid w:val="00DD3280"/>
    <w:rsid w:val="00DD3ACF"/>
    <w:rsid w:val="00DD3DB3"/>
    <w:rsid w:val="00DD4142"/>
    <w:rsid w:val="00DD6221"/>
    <w:rsid w:val="00DD63AD"/>
    <w:rsid w:val="00DD666C"/>
    <w:rsid w:val="00DD7704"/>
    <w:rsid w:val="00DE0839"/>
    <w:rsid w:val="00DE110A"/>
    <w:rsid w:val="00DE1D34"/>
    <w:rsid w:val="00DE2D51"/>
    <w:rsid w:val="00DE3157"/>
    <w:rsid w:val="00DE32C4"/>
    <w:rsid w:val="00DE32DD"/>
    <w:rsid w:val="00DE41DC"/>
    <w:rsid w:val="00DE421B"/>
    <w:rsid w:val="00DE43ED"/>
    <w:rsid w:val="00DE508A"/>
    <w:rsid w:val="00DE52A1"/>
    <w:rsid w:val="00DE5DAE"/>
    <w:rsid w:val="00DE608E"/>
    <w:rsid w:val="00DE6467"/>
    <w:rsid w:val="00DE673C"/>
    <w:rsid w:val="00DE79AF"/>
    <w:rsid w:val="00DE7A6B"/>
    <w:rsid w:val="00DF0CEE"/>
    <w:rsid w:val="00DF0D65"/>
    <w:rsid w:val="00DF1002"/>
    <w:rsid w:val="00DF2693"/>
    <w:rsid w:val="00DF4AE6"/>
    <w:rsid w:val="00DF4E16"/>
    <w:rsid w:val="00DF6A2A"/>
    <w:rsid w:val="00DF78BF"/>
    <w:rsid w:val="00E00EE2"/>
    <w:rsid w:val="00E012A3"/>
    <w:rsid w:val="00E0209D"/>
    <w:rsid w:val="00E025AA"/>
    <w:rsid w:val="00E03E35"/>
    <w:rsid w:val="00E04DB2"/>
    <w:rsid w:val="00E04F5C"/>
    <w:rsid w:val="00E05431"/>
    <w:rsid w:val="00E05CD8"/>
    <w:rsid w:val="00E05E4C"/>
    <w:rsid w:val="00E073D5"/>
    <w:rsid w:val="00E1035B"/>
    <w:rsid w:val="00E10EF4"/>
    <w:rsid w:val="00E112A5"/>
    <w:rsid w:val="00E121C6"/>
    <w:rsid w:val="00E12374"/>
    <w:rsid w:val="00E133A3"/>
    <w:rsid w:val="00E14140"/>
    <w:rsid w:val="00E15313"/>
    <w:rsid w:val="00E16D6B"/>
    <w:rsid w:val="00E1700E"/>
    <w:rsid w:val="00E173A6"/>
    <w:rsid w:val="00E2059C"/>
    <w:rsid w:val="00E214EC"/>
    <w:rsid w:val="00E2422B"/>
    <w:rsid w:val="00E24976"/>
    <w:rsid w:val="00E254BD"/>
    <w:rsid w:val="00E260BF"/>
    <w:rsid w:val="00E267C7"/>
    <w:rsid w:val="00E27376"/>
    <w:rsid w:val="00E276B4"/>
    <w:rsid w:val="00E3020C"/>
    <w:rsid w:val="00E32B1A"/>
    <w:rsid w:val="00E340BB"/>
    <w:rsid w:val="00E34594"/>
    <w:rsid w:val="00E37534"/>
    <w:rsid w:val="00E375BE"/>
    <w:rsid w:val="00E40597"/>
    <w:rsid w:val="00E41193"/>
    <w:rsid w:val="00E43F5E"/>
    <w:rsid w:val="00E44AE4"/>
    <w:rsid w:val="00E44BEB"/>
    <w:rsid w:val="00E45208"/>
    <w:rsid w:val="00E4590D"/>
    <w:rsid w:val="00E45ACE"/>
    <w:rsid w:val="00E47A57"/>
    <w:rsid w:val="00E50F5B"/>
    <w:rsid w:val="00E513B0"/>
    <w:rsid w:val="00E518C9"/>
    <w:rsid w:val="00E52204"/>
    <w:rsid w:val="00E52FDA"/>
    <w:rsid w:val="00E53087"/>
    <w:rsid w:val="00E55256"/>
    <w:rsid w:val="00E55D19"/>
    <w:rsid w:val="00E56D80"/>
    <w:rsid w:val="00E56F8B"/>
    <w:rsid w:val="00E61919"/>
    <w:rsid w:val="00E628F4"/>
    <w:rsid w:val="00E62D78"/>
    <w:rsid w:val="00E63512"/>
    <w:rsid w:val="00E63ECC"/>
    <w:rsid w:val="00E6403F"/>
    <w:rsid w:val="00E648D7"/>
    <w:rsid w:val="00E64C05"/>
    <w:rsid w:val="00E65717"/>
    <w:rsid w:val="00E65BD6"/>
    <w:rsid w:val="00E665FF"/>
    <w:rsid w:val="00E7013B"/>
    <w:rsid w:val="00E704F9"/>
    <w:rsid w:val="00E708A1"/>
    <w:rsid w:val="00E72551"/>
    <w:rsid w:val="00E72732"/>
    <w:rsid w:val="00E73259"/>
    <w:rsid w:val="00E7409B"/>
    <w:rsid w:val="00E74768"/>
    <w:rsid w:val="00E74856"/>
    <w:rsid w:val="00E74BE8"/>
    <w:rsid w:val="00E76028"/>
    <w:rsid w:val="00E76CCB"/>
    <w:rsid w:val="00E7713B"/>
    <w:rsid w:val="00E779BB"/>
    <w:rsid w:val="00E77D9D"/>
    <w:rsid w:val="00E811A0"/>
    <w:rsid w:val="00E828DE"/>
    <w:rsid w:val="00E8430C"/>
    <w:rsid w:val="00E8445B"/>
    <w:rsid w:val="00E8461B"/>
    <w:rsid w:val="00E85C3D"/>
    <w:rsid w:val="00E86B19"/>
    <w:rsid w:val="00E86B96"/>
    <w:rsid w:val="00E86D16"/>
    <w:rsid w:val="00E86ED5"/>
    <w:rsid w:val="00E872FE"/>
    <w:rsid w:val="00E87C0D"/>
    <w:rsid w:val="00E905A2"/>
    <w:rsid w:val="00E908C9"/>
    <w:rsid w:val="00E91585"/>
    <w:rsid w:val="00E91BAF"/>
    <w:rsid w:val="00E94209"/>
    <w:rsid w:val="00E947BB"/>
    <w:rsid w:val="00E952BF"/>
    <w:rsid w:val="00E954DB"/>
    <w:rsid w:val="00E9611F"/>
    <w:rsid w:val="00E9714E"/>
    <w:rsid w:val="00E978F6"/>
    <w:rsid w:val="00EA03DA"/>
    <w:rsid w:val="00EA1C68"/>
    <w:rsid w:val="00EA20D6"/>
    <w:rsid w:val="00EA30DA"/>
    <w:rsid w:val="00EA328D"/>
    <w:rsid w:val="00EA41FB"/>
    <w:rsid w:val="00EA435C"/>
    <w:rsid w:val="00EA5217"/>
    <w:rsid w:val="00EA6A54"/>
    <w:rsid w:val="00EA6E60"/>
    <w:rsid w:val="00EA6FE7"/>
    <w:rsid w:val="00EA718E"/>
    <w:rsid w:val="00EA7580"/>
    <w:rsid w:val="00EB025D"/>
    <w:rsid w:val="00EB06BB"/>
    <w:rsid w:val="00EB1DDC"/>
    <w:rsid w:val="00EB2390"/>
    <w:rsid w:val="00EB35EB"/>
    <w:rsid w:val="00EB3A33"/>
    <w:rsid w:val="00EB45BC"/>
    <w:rsid w:val="00EB46E5"/>
    <w:rsid w:val="00EB6C20"/>
    <w:rsid w:val="00EB797C"/>
    <w:rsid w:val="00EB7A28"/>
    <w:rsid w:val="00EB7A5D"/>
    <w:rsid w:val="00EC1604"/>
    <w:rsid w:val="00EC1E6E"/>
    <w:rsid w:val="00EC23A5"/>
    <w:rsid w:val="00EC3072"/>
    <w:rsid w:val="00EC45EA"/>
    <w:rsid w:val="00EC4630"/>
    <w:rsid w:val="00EC4BBF"/>
    <w:rsid w:val="00EC6CA1"/>
    <w:rsid w:val="00EC6F93"/>
    <w:rsid w:val="00EC7154"/>
    <w:rsid w:val="00EC741D"/>
    <w:rsid w:val="00EC77AD"/>
    <w:rsid w:val="00ED04B2"/>
    <w:rsid w:val="00ED1FBF"/>
    <w:rsid w:val="00ED2A10"/>
    <w:rsid w:val="00ED2BEA"/>
    <w:rsid w:val="00ED2EDC"/>
    <w:rsid w:val="00ED30B3"/>
    <w:rsid w:val="00ED3586"/>
    <w:rsid w:val="00ED3FC3"/>
    <w:rsid w:val="00ED42D4"/>
    <w:rsid w:val="00ED690C"/>
    <w:rsid w:val="00EE0D4B"/>
    <w:rsid w:val="00EE0E2A"/>
    <w:rsid w:val="00EE3460"/>
    <w:rsid w:val="00EE3FF6"/>
    <w:rsid w:val="00EE4B96"/>
    <w:rsid w:val="00EE4D80"/>
    <w:rsid w:val="00EE4E52"/>
    <w:rsid w:val="00EE5631"/>
    <w:rsid w:val="00EE69F8"/>
    <w:rsid w:val="00EE6FB6"/>
    <w:rsid w:val="00EF07B6"/>
    <w:rsid w:val="00EF1006"/>
    <w:rsid w:val="00EF1998"/>
    <w:rsid w:val="00EF20D9"/>
    <w:rsid w:val="00EF2397"/>
    <w:rsid w:val="00EF3787"/>
    <w:rsid w:val="00EF3C54"/>
    <w:rsid w:val="00EF4209"/>
    <w:rsid w:val="00EF6550"/>
    <w:rsid w:val="00EF7224"/>
    <w:rsid w:val="00EF7601"/>
    <w:rsid w:val="00EF76AA"/>
    <w:rsid w:val="00EF7F14"/>
    <w:rsid w:val="00F0092E"/>
    <w:rsid w:val="00F012B2"/>
    <w:rsid w:val="00F0221D"/>
    <w:rsid w:val="00F03904"/>
    <w:rsid w:val="00F03FEA"/>
    <w:rsid w:val="00F053CA"/>
    <w:rsid w:val="00F055DD"/>
    <w:rsid w:val="00F0616F"/>
    <w:rsid w:val="00F06D21"/>
    <w:rsid w:val="00F100CE"/>
    <w:rsid w:val="00F10274"/>
    <w:rsid w:val="00F10866"/>
    <w:rsid w:val="00F108BF"/>
    <w:rsid w:val="00F10A89"/>
    <w:rsid w:val="00F11EFA"/>
    <w:rsid w:val="00F13FDF"/>
    <w:rsid w:val="00F1555D"/>
    <w:rsid w:val="00F1644E"/>
    <w:rsid w:val="00F17FCD"/>
    <w:rsid w:val="00F20254"/>
    <w:rsid w:val="00F20DF5"/>
    <w:rsid w:val="00F20F70"/>
    <w:rsid w:val="00F21E3C"/>
    <w:rsid w:val="00F23246"/>
    <w:rsid w:val="00F234BA"/>
    <w:rsid w:val="00F2483E"/>
    <w:rsid w:val="00F24A08"/>
    <w:rsid w:val="00F260A4"/>
    <w:rsid w:val="00F26460"/>
    <w:rsid w:val="00F26730"/>
    <w:rsid w:val="00F26FAB"/>
    <w:rsid w:val="00F2778F"/>
    <w:rsid w:val="00F27A8C"/>
    <w:rsid w:val="00F30326"/>
    <w:rsid w:val="00F313E9"/>
    <w:rsid w:val="00F313FA"/>
    <w:rsid w:val="00F332F9"/>
    <w:rsid w:val="00F3337F"/>
    <w:rsid w:val="00F337F7"/>
    <w:rsid w:val="00F34929"/>
    <w:rsid w:val="00F354CB"/>
    <w:rsid w:val="00F3563C"/>
    <w:rsid w:val="00F35940"/>
    <w:rsid w:val="00F35C0D"/>
    <w:rsid w:val="00F3749E"/>
    <w:rsid w:val="00F3795E"/>
    <w:rsid w:val="00F37C8D"/>
    <w:rsid w:val="00F406B7"/>
    <w:rsid w:val="00F41987"/>
    <w:rsid w:val="00F4294B"/>
    <w:rsid w:val="00F436E1"/>
    <w:rsid w:val="00F43E24"/>
    <w:rsid w:val="00F446D9"/>
    <w:rsid w:val="00F45AAD"/>
    <w:rsid w:val="00F46DFD"/>
    <w:rsid w:val="00F51358"/>
    <w:rsid w:val="00F54865"/>
    <w:rsid w:val="00F5592E"/>
    <w:rsid w:val="00F56684"/>
    <w:rsid w:val="00F57B3D"/>
    <w:rsid w:val="00F60674"/>
    <w:rsid w:val="00F60EE7"/>
    <w:rsid w:val="00F60FFB"/>
    <w:rsid w:val="00F61478"/>
    <w:rsid w:val="00F645B7"/>
    <w:rsid w:val="00F6474D"/>
    <w:rsid w:val="00F64838"/>
    <w:rsid w:val="00F65EFD"/>
    <w:rsid w:val="00F6633C"/>
    <w:rsid w:val="00F66BA2"/>
    <w:rsid w:val="00F704FF"/>
    <w:rsid w:val="00F7142F"/>
    <w:rsid w:val="00F71A7A"/>
    <w:rsid w:val="00F71DD4"/>
    <w:rsid w:val="00F723C8"/>
    <w:rsid w:val="00F73D82"/>
    <w:rsid w:val="00F74BD6"/>
    <w:rsid w:val="00F7551F"/>
    <w:rsid w:val="00F75C90"/>
    <w:rsid w:val="00F771E9"/>
    <w:rsid w:val="00F77811"/>
    <w:rsid w:val="00F77954"/>
    <w:rsid w:val="00F779F5"/>
    <w:rsid w:val="00F80FFB"/>
    <w:rsid w:val="00F81036"/>
    <w:rsid w:val="00F833E3"/>
    <w:rsid w:val="00F83D88"/>
    <w:rsid w:val="00F842A0"/>
    <w:rsid w:val="00F85A5E"/>
    <w:rsid w:val="00F866A8"/>
    <w:rsid w:val="00F8791D"/>
    <w:rsid w:val="00F87E1F"/>
    <w:rsid w:val="00F905DF"/>
    <w:rsid w:val="00F92173"/>
    <w:rsid w:val="00F923D2"/>
    <w:rsid w:val="00F9278E"/>
    <w:rsid w:val="00F92807"/>
    <w:rsid w:val="00F93F48"/>
    <w:rsid w:val="00F94134"/>
    <w:rsid w:val="00F945FB"/>
    <w:rsid w:val="00F9485E"/>
    <w:rsid w:val="00F950A5"/>
    <w:rsid w:val="00F95DFD"/>
    <w:rsid w:val="00F964EC"/>
    <w:rsid w:val="00F97829"/>
    <w:rsid w:val="00F97FE2"/>
    <w:rsid w:val="00FA03EC"/>
    <w:rsid w:val="00FA08AC"/>
    <w:rsid w:val="00FA0AD6"/>
    <w:rsid w:val="00FA151B"/>
    <w:rsid w:val="00FA18DD"/>
    <w:rsid w:val="00FA1AB8"/>
    <w:rsid w:val="00FA1C8E"/>
    <w:rsid w:val="00FA34E0"/>
    <w:rsid w:val="00FA4689"/>
    <w:rsid w:val="00FA4951"/>
    <w:rsid w:val="00FA4EF3"/>
    <w:rsid w:val="00FA7EF7"/>
    <w:rsid w:val="00FB0081"/>
    <w:rsid w:val="00FB0A03"/>
    <w:rsid w:val="00FB13DF"/>
    <w:rsid w:val="00FB1D5F"/>
    <w:rsid w:val="00FB271B"/>
    <w:rsid w:val="00FB3998"/>
    <w:rsid w:val="00FB4730"/>
    <w:rsid w:val="00FB51BC"/>
    <w:rsid w:val="00FB5275"/>
    <w:rsid w:val="00FB6E70"/>
    <w:rsid w:val="00FC1F48"/>
    <w:rsid w:val="00FC31C3"/>
    <w:rsid w:val="00FC4002"/>
    <w:rsid w:val="00FC591B"/>
    <w:rsid w:val="00FC5AF4"/>
    <w:rsid w:val="00FC62F6"/>
    <w:rsid w:val="00FC656A"/>
    <w:rsid w:val="00FC6861"/>
    <w:rsid w:val="00FD018A"/>
    <w:rsid w:val="00FD212A"/>
    <w:rsid w:val="00FD273E"/>
    <w:rsid w:val="00FD334C"/>
    <w:rsid w:val="00FD4A87"/>
    <w:rsid w:val="00FD4FB6"/>
    <w:rsid w:val="00FD7CA4"/>
    <w:rsid w:val="00FE0611"/>
    <w:rsid w:val="00FE0D25"/>
    <w:rsid w:val="00FE0EAD"/>
    <w:rsid w:val="00FE2396"/>
    <w:rsid w:val="00FE2C45"/>
    <w:rsid w:val="00FE3579"/>
    <w:rsid w:val="00FE5780"/>
    <w:rsid w:val="00FE5F44"/>
    <w:rsid w:val="00FE78AA"/>
    <w:rsid w:val="00FE7B28"/>
    <w:rsid w:val="00FF461A"/>
    <w:rsid w:val="00FF5A10"/>
    <w:rsid w:val="00FF634B"/>
    <w:rsid w:val="00FF68A7"/>
    <w:rsid w:val="00FF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2F0F6"/>
  <w15:chartTrackingRefBased/>
  <w15:docId w15:val="{6B3AB75E-1AAE-41CB-82BB-D7795E28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0EC3"/>
    <w:pPr>
      <w:widowControl w:val="0"/>
      <w:autoSpaceDE w:val="0"/>
      <w:autoSpaceDN w:val="0"/>
      <w:adjustRightInd w:val="0"/>
      <w:ind w:left="720"/>
    </w:pPr>
    <w:rPr>
      <w:color w:val="000000"/>
      <w:sz w:val="21"/>
      <w:szCs w:val="21"/>
    </w:rPr>
  </w:style>
  <w:style w:type="paragraph" w:styleId="Heading1">
    <w:name w:val="heading 1"/>
    <w:basedOn w:val="Normal"/>
    <w:next w:val="Normal"/>
    <w:link w:val="Heading1Char"/>
    <w:qFormat/>
    <w:rsid w:val="007B1A0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D7043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DB19F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98485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qFormat/>
    <w:rsid w:val="00430EC3"/>
    <w:pPr>
      <w:widowControl/>
      <w:autoSpaceDE/>
      <w:autoSpaceDN/>
      <w:adjustRightInd/>
      <w:spacing w:before="100" w:beforeAutospacing="1" w:after="100" w:afterAutospacing="1"/>
      <w:ind w:left="0"/>
      <w:outlineLvl w:val="4"/>
    </w:pPr>
    <w:rPr>
      <w:b/>
      <w:bCs/>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C20FD7"/>
    <w:pPr>
      <w:framePr w:w="7920" w:h="1980" w:hRule="exact" w:hSpace="180" w:wrap="auto" w:hAnchor="page" w:xAlign="center" w:yAlign="bottom"/>
      <w:ind w:left="2880"/>
    </w:pPr>
    <w:rPr>
      <w:rFonts w:cs="Arial"/>
      <w:sz w:val="28"/>
      <w:szCs w:val="28"/>
    </w:rPr>
  </w:style>
  <w:style w:type="paragraph" w:styleId="BodyText3">
    <w:name w:val="Body Text 3"/>
    <w:basedOn w:val="Normal"/>
    <w:link w:val="BodyText3Char"/>
    <w:rsid w:val="00430EC3"/>
    <w:pPr>
      <w:widowControl/>
      <w:autoSpaceDE/>
      <w:autoSpaceDN/>
      <w:adjustRightInd/>
      <w:ind w:left="0"/>
      <w:jc w:val="both"/>
    </w:pPr>
    <w:rPr>
      <w:rFonts w:ascii="Arial" w:hAnsi="Arial" w:cs="Arial"/>
      <w:color w:val="auto"/>
      <w:sz w:val="22"/>
      <w:szCs w:val="22"/>
    </w:rPr>
  </w:style>
  <w:style w:type="paragraph" w:styleId="BodyText2">
    <w:name w:val="Body Text 2"/>
    <w:basedOn w:val="Normal"/>
    <w:link w:val="BodyText2Char"/>
    <w:rsid w:val="00430EC3"/>
    <w:pPr>
      <w:spacing w:after="120" w:line="480" w:lineRule="auto"/>
    </w:pPr>
  </w:style>
  <w:style w:type="paragraph" w:styleId="BodyText">
    <w:name w:val="Body Text"/>
    <w:basedOn w:val="Normal"/>
    <w:link w:val="BodyTextChar"/>
    <w:rsid w:val="00430EC3"/>
    <w:pPr>
      <w:spacing w:after="120"/>
    </w:pPr>
  </w:style>
  <w:style w:type="paragraph" w:styleId="NormalWeb">
    <w:name w:val="Normal (Web)"/>
    <w:basedOn w:val="Normal"/>
    <w:uiPriority w:val="99"/>
    <w:rsid w:val="00EB45BC"/>
    <w:pPr>
      <w:widowControl/>
      <w:autoSpaceDE/>
      <w:autoSpaceDN/>
      <w:adjustRightInd/>
      <w:ind w:left="0"/>
    </w:pPr>
    <w:rPr>
      <w:color w:val="auto"/>
      <w:sz w:val="24"/>
      <w:szCs w:val="24"/>
    </w:rPr>
  </w:style>
  <w:style w:type="paragraph" w:customStyle="1" w:styleId="Body">
    <w:name w:val="Body"/>
    <w:rsid w:val="00EB45BC"/>
    <w:pPr>
      <w:autoSpaceDE w:val="0"/>
      <w:autoSpaceDN w:val="0"/>
      <w:adjustRightInd w:val="0"/>
      <w:ind w:left="180"/>
    </w:pPr>
    <w:rPr>
      <w:rFonts w:ascii="Segoe UI" w:hAnsi="Segoe UI" w:cs="Segoe UI"/>
      <w:color w:val="000000"/>
      <w:sz w:val="18"/>
      <w:szCs w:val="18"/>
    </w:rPr>
  </w:style>
  <w:style w:type="character" w:customStyle="1" w:styleId="Heading1Char">
    <w:name w:val="Heading 1 Char"/>
    <w:link w:val="Heading1"/>
    <w:rsid w:val="007B1A04"/>
    <w:rPr>
      <w:rFonts w:ascii="Cambria" w:eastAsia="Times New Roman" w:hAnsi="Cambria" w:cs="Times New Roman"/>
      <w:b/>
      <w:bCs/>
      <w:color w:val="000000"/>
      <w:kern w:val="32"/>
      <w:sz w:val="32"/>
      <w:szCs w:val="32"/>
    </w:rPr>
  </w:style>
  <w:style w:type="paragraph" w:customStyle="1" w:styleId="chapter-2">
    <w:name w:val="chapter-2"/>
    <w:basedOn w:val="Normal"/>
    <w:rsid w:val="00F97FE2"/>
    <w:pPr>
      <w:widowControl/>
      <w:autoSpaceDE/>
      <w:autoSpaceDN/>
      <w:adjustRightInd/>
      <w:spacing w:before="100" w:beforeAutospacing="1" w:after="100" w:afterAutospacing="1"/>
      <w:ind w:left="0"/>
    </w:pPr>
    <w:rPr>
      <w:color w:val="auto"/>
      <w:sz w:val="24"/>
      <w:szCs w:val="24"/>
    </w:rPr>
  </w:style>
  <w:style w:type="character" w:customStyle="1" w:styleId="text">
    <w:name w:val="text"/>
    <w:rsid w:val="00F97FE2"/>
  </w:style>
  <w:style w:type="character" w:customStyle="1" w:styleId="chapternum">
    <w:name w:val="chapternum"/>
    <w:rsid w:val="00F97FE2"/>
  </w:style>
  <w:style w:type="character" w:customStyle="1" w:styleId="apple-converted-space">
    <w:name w:val="apple-converted-space"/>
    <w:rsid w:val="00F97FE2"/>
  </w:style>
  <w:style w:type="character" w:customStyle="1" w:styleId="small-caps">
    <w:name w:val="small-caps"/>
    <w:rsid w:val="00F97FE2"/>
  </w:style>
  <w:style w:type="character" w:customStyle="1" w:styleId="e1bdqu5k6">
    <w:name w:val="e1bdqu5k6"/>
    <w:rsid w:val="00F97FE2"/>
  </w:style>
  <w:style w:type="paragraph" w:styleId="Header">
    <w:name w:val="header"/>
    <w:basedOn w:val="Normal"/>
    <w:link w:val="HeaderChar"/>
    <w:rsid w:val="007E15CD"/>
    <w:pPr>
      <w:tabs>
        <w:tab w:val="center" w:pos="4680"/>
        <w:tab w:val="right" w:pos="9360"/>
      </w:tabs>
    </w:pPr>
  </w:style>
  <w:style w:type="character" w:customStyle="1" w:styleId="HeaderChar">
    <w:name w:val="Header Char"/>
    <w:link w:val="Header"/>
    <w:rsid w:val="007E15CD"/>
    <w:rPr>
      <w:color w:val="000000"/>
      <w:sz w:val="21"/>
      <w:szCs w:val="21"/>
    </w:rPr>
  </w:style>
  <w:style w:type="paragraph" w:styleId="Footer">
    <w:name w:val="footer"/>
    <w:basedOn w:val="Normal"/>
    <w:link w:val="FooterChar"/>
    <w:uiPriority w:val="99"/>
    <w:rsid w:val="007E15CD"/>
    <w:pPr>
      <w:tabs>
        <w:tab w:val="center" w:pos="4680"/>
        <w:tab w:val="right" w:pos="9360"/>
      </w:tabs>
    </w:pPr>
  </w:style>
  <w:style w:type="character" w:customStyle="1" w:styleId="FooterChar">
    <w:name w:val="Footer Char"/>
    <w:link w:val="Footer"/>
    <w:uiPriority w:val="99"/>
    <w:rsid w:val="007E15CD"/>
    <w:rPr>
      <w:color w:val="000000"/>
      <w:sz w:val="21"/>
      <w:szCs w:val="21"/>
    </w:rPr>
  </w:style>
  <w:style w:type="character" w:customStyle="1" w:styleId="BodyText2Char">
    <w:name w:val="Body Text 2 Char"/>
    <w:link w:val="BodyText2"/>
    <w:rsid w:val="00904CB6"/>
    <w:rPr>
      <w:color w:val="000000"/>
      <w:sz w:val="21"/>
      <w:szCs w:val="21"/>
    </w:rPr>
  </w:style>
  <w:style w:type="character" w:customStyle="1" w:styleId="BodyText3Char">
    <w:name w:val="Body Text 3 Char"/>
    <w:link w:val="BodyText3"/>
    <w:rsid w:val="000114A0"/>
    <w:rPr>
      <w:rFonts w:ascii="Arial" w:hAnsi="Arial" w:cs="Arial"/>
      <w:sz w:val="22"/>
      <w:szCs w:val="22"/>
    </w:rPr>
  </w:style>
  <w:style w:type="character" w:customStyle="1" w:styleId="BodyTextChar">
    <w:name w:val="Body Text Char"/>
    <w:link w:val="BodyText"/>
    <w:rsid w:val="009E60C4"/>
    <w:rPr>
      <w:color w:val="000000"/>
      <w:sz w:val="21"/>
      <w:szCs w:val="21"/>
    </w:rPr>
  </w:style>
  <w:style w:type="character" w:styleId="Hyperlink">
    <w:name w:val="Hyperlink"/>
    <w:rsid w:val="00CD3F11"/>
    <w:rPr>
      <w:color w:val="0000FF"/>
      <w:u w:val="single"/>
    </w:rPr>
  </w:style>
  <w:style w:type="character" w:customStyle="1" w:styleId="woj">
    <w:name w:val="woj"/>
    <w:rsid w:val="00EB1DDC"/>
  </w:style>
  <w:style w:type="character" w:customStyle="1" w:styleId="Heading2Char">
    <w:name w:val="Heading 2 Char"/>
    <w:basedOn w:val="DefaultParagraphFont"/>
    <w:link w:val="Heading2"/>
    <w:semiHidden/>
    <w:rsid w:val="00D70436"/>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D70436"/>
    <w:rPr>
      <w:color w:val="605E5C"/>
      <w:shd w:val="clear" w:color="auto" w:fill="E1DFDD"/>
    </w:rPr>
  </w:style>
  <w:style w:type="character" w:customStyle="1" w:styleId="Heading3Char">
    <w:name w:val="Heading 3 Char"/>
    <w:basedOn w:val="DefaultParagraphFont"/>
    <w:link w:val="Heading3"/>
    <w:semiHidden/>
    <w:rsid w:val="00DB19FF"/>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rsid w:val="003916AB"/>
    <w:rPr>
      <w:rFonts w:ascii="Segoe UI" w:hAnsi="Segoe UI" w:cs="Segoe UI"/>
      <w:sz w:val="18"/>
      <w:szCs w:val="18"/>
    </w:rPr>
  </w:style>
  <w:style w:type="character" w:customStyle="1" w:styleId="BalloonTextChar">
    <w:name w:val="Balloon Text Char"/>
    <w:basedOn w:val="DefaultParagraphFont"/>
    <w:link w:val="BalloonText"/>
    <w:rsid w:val="003916AB"/>
    <w:rPr>
      <w:rFonts w:ascii="Segoe UI" w:hAnsi="Segoe UI" w:cs="Segoe UI"/>
      <w:color w:val="000000"/>
      <w:sz w:val="18"/>
      <w:szCs w:val="18"/>
    </w:rPr>
  </w:style>
  <w:style w:type="paragraph" w:styleId="ListParagraph">
    <w:name w:val="List Paragraph"/>
    <w:basedOn w:val="Normal"/>
    <w:uiPriority w:val="34"/>
    <w:qFormat/>
    <w:rsid w:val="00CD4636"/>
    <w:pPr>
      <w:contextualSpacing/>
    </w:pPr>
  </w:style>
  <w:style w:type="paragraph" w:customStyle="1" w:styleId="chapter-1">
    <w:name w:val="chapter-1"/>
    <w:basedOn w:val="Normal"/>
    <w:rsid w:val="009720A9"/>
    <w:pPr>
      <w:widowControl/>
      <w:autoSpaceDE/>
      <w:autoSpaceDN/>
      <w:adjustRightInd/>
      <w:spacing w:before="100" w:beforeAutospacing="1" w:after="100" w:afterAutospacing="1"/>
      <w:ind w:left="0"/>
    </w:pPr>
    <w:rPr>
      <w:color w:val="auto"/>
      <w:sz w:val="24"/>
      <w:szCs w:val="24"/>
    </w:rPr>
  </w:style>
  <w:style w:type="table" w:styleId="TableGrid">
    <w:name w:val="Table Grid"/>
    <w:basedOn w:val="TableNormal"/>
    <w:rsid w:val="00014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
    <w:name w:val="Copyright"/>
    <w:rsid w:val="00A75A32"/>
    <w:rPr>
      <w:rFonts w:ascii="Segoe UI" w:hAnsi="Segoe UI" w:cs="Segoe UI"/>
      <w:b w:val="0"/>
      <w:i w:val="0"/>
      <w:color w:val="000000"/>
      <w:sz w:val="13"/>
      <w:u w:val="none"/>
    </w:rPr>
  </w:style>
  <w:style w:type="character" w:customStyle="1" w:styleId="Heading4Char">
    <w:name w:val="Heading 4 Char"/>
    <w:basedOn w:val="DefaultParagraphFont"/>
    <w:link w:val="Heading4"/>
    <w:semiHidden/>
    <w:rsid w:val="00984856"/>
    <w:rPr>
      <w:rFonts w:asciiTheme="majorHAnsi" w:eastAsiaTheme="majorEastAsia" w:hAnsiTheme="majorHAnsi" w:cstheme="majorBidi"/>
      <w:i/>
      <w:iCs/>
      <w:color w:val="2F5496" w:themeColor="accent1" w:themeShade="BF"/>
      <w:sz w:val="21"/>
      <w:szCs w:val="21"/>
    </w:rPr>
  </w:style>
  <w:style w:type="paragraph" w:customStyle="1" w:styleId="line">
    <w:name w:val="line"/>
    <w:basedOn w:val="Normal"/>
    <w:rsid w:val="00A1710E"/>
    <w:pPr>
      <w:widowControl/>
      <w:autoSpaceDE/>
      <w:autoSpaceDN/>
      <w:adjustRightInd/>
      <w:spacing w:before="100" w:beforeAutospacing="1" w:after="100" w:afterAutospacing="1"/>
      <w:ind w:left="0"/>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5607">
      <w:bodyDiv w:val="1"/>
      <w:marLeft w:val="0"/>
      <w:marRight w:val="0"/>
      <w:marTop w:val="0"/>
      <w:marBottom w:val="0"/>
      <w:divBdr>
        <w:top w:val="none" w:sz="0" w:space="0" w:color="auto"/>
        <w:left w:val="none" w:sz="0" w:space="0" w:color="auto"/>
        <w:bottom w:val="none" w:sz="0" w:space="0" w:color="auto"/>
        <w:right w:val="none" w:sz="0" w:space="0" w:color="auto"/>
      </w:divBdr>
    </w:div>
    <w:div w:id="49505422">
      <w:bodyDiv w:val="1"/>
      <w:marLeft w:val="0"/>
      <w:marRight w:val="0"/>
      <w:marTop w:val="0"/>
      <w:marBottom w:val="0"/>
      <w:divBdr>
        <w:top w:val="none" w:sz="0" w:space="0" w:color="auto"/>
        <w:left w:val="none" w:sz="0" w:space="0" w:color="auto"/>
        <w:bottom w:val="none" w:sz="0" w:space="0" w:color="auto"/>
        <w:right w:val="none" w:sz="0" w:space="0" w:color="auto"/>
      </w:divBdr>
    </w:div>
    <w:div w:id="50201204">
      <w:bodyDiv w:val="1"/>
      <w:marLeft w:val="0"/>
      <w:marRight w:val="0"/>
      <w:marTop w:val="0"/>
      <w:marBottom w:val="0"/>
      <w:divBdr>
        <w:top w:val="none" w:sz="0" w:space="0" w:color="auto"/>
        <w:left w:val="none" w:sz="0" w:space="0" w:color="auto"/>
        <w:bottom w:val="none" w:sz="0" w:space="0" w:color="auto"/>
        <w:right w:val="none" w:sz="0" w:space="0" w:color="auto"/>
      </w:divBdr>
    </w:div>
    <w:div w:id="118576392">
      <w:bodyDiv w:val="1"/>
      <w:marLeft w:val="0"/>
      <w:marRight w:val="0"/>
      <w:marTop w:val="0"/>
      <w:marBottom w:val="0"/>
      <w:divBdr>
        <w:top w:val="none" w:sz="0" w:space="0" w:color="auto"/>
        <w:left w:val="none" w:sz="0" w:space="0" w:color="auto"/>
        <w:bottom w:val="none" w:sz="0" w:space="0" w:color="auto"/>
        <w:right w:val="none" w:sz="0" w:space="0" w:color="auto"/>
      </w:divBdr>
    </w:div>
    <w:div w:id="217790439">
      <w:bodyDiv w:val="1"/>
      <w:marLeft w:val="0"/>
      <w:marRight w:val="0"/>
      <w:marTop w:val="0"/>
      <w:marBottom w:val="0"/>
      <w:divBdr>
        <w:top w:val="none" w:sz="0" w:space="0" w:color="auto"/>
        <w:left w:val="none" w:sz="0" w:space="0" w:color="auto"/>
        <w:bottom w:val="none" w:sz="0" w:space="0" w:color="auto"/>
        <w:right w:val="none" w:sz="0" w:space="0" w:color="auto"/>
      </w:divBdr>
      <w:divsChild>
        <w:div w:id="1235700802">
          <w:marLeft w:val="240"/>
          <w:marRight w:val="0"/>
          <w:marTop w:val="240"/>
          <w:marBottom w:val="240"/>
          <w:divBdr>
            <w:top w:val="none" w:sz="0" w:space="0" w:color="auto"/>
            <w:left w:val="none" w:sz="0" w:space="0" w:color="auto"/>
            <w:bottom w:val="none" w:sz="0" w:space="0" w:color="auto"/>
            <w:right w:val="none" w:sz="0" w:space="0" w:color="auto"/>
          </w:divBdr>
        </w:div>
      </w:divsChild>
    </w:div>
    <w:div w:id="232548913">
      <w:bodyDiv w:val="1"/>
      <w:marLeft w:val="0"/>
      <w:marRight w:val="0"/>
      <w:marTop w:val="0"/>
      <w:marBottom w:val="0"/>
      <w:divBdr>
        <w:top w:val="none" w:sz="0" w:space="0" w:color="auto"/>
        <w:left w:val="none" w:sz="0" w:space="0" w:color="auto"/>
        <w:bottom w:val="none" w:sz="0" w:space="0" w:color="auto"/>
        <w:right w:val="none" w:sz="0" w:space="0" w:color="auto"/>
      </w:divBdr>
    </w:div>
    <w:div w:id="250741205">
      <w:bodyDiv w:val="1"/>
      <w:marLeft w:val="0"/>
      <w:marRight w:val="0"/>
      <w:marTop w:val="0"/>
      <w:marBottom w:val="0"/>
      <w:divBdr>
        <w:top w:val="none" w:sz="0" w:space="0" w:color="auto"/>
        <w:left w:val="none" w:sz="0" w:space="0" w:color="auto"/>
        <w:bottom w:val="none" w:sz="0" w:space="0" w:color="auto"/>
        <w:right w:val="none" w:sz="0" w:space="0" w:color="auto"/>
      </w:divBdr>
    </w:div>
    <w:div w:id="278144551">
      <w:bodyDiv w:val="1"/>
      <w:marLeft w:val="0"/>
      <w:marRight w:val="0"/>
      <w:marTop w:val="0"/>
      <w:marBottom w:val="0"/>
      <w:divBdr>
        <w:top w:val="none" w:sz="0" w:space="0" w:color="auto"/>
        <w:left w:val="none" w:sz="0" w:space="0" w:color="auto"/>
        <w:bottom w:val="none" w:sz="0" w:space="0" w:color="auto"/>
        <w:right w:val="none" w:sz="0" w:space="0" w:color="auto"/>
      </w:divBdr>
    </w:div>
    <w:div w:id="284194265">
      <w:bodyDiv w:val="1"/>
      <w:marLeft w:val="0"/>
      <w:marRight w:val="0"/>
      <w:marTop w:val="0"/>
      <w:marBottom w:val="0"/>
      <w:divBdr>
        <w:top w:val="none" w:sz="0" w:space="0" w:color="auto"/>
        <w:left w:val="none" w:sz="0" w:space="0" w:color="auto"/>
        <w:bottom w:val="none" w:sz="0" w:space="0" w:color="auto"/>
        <w:right w:val="none" w:sz="0" w:space="0" w:color="auto"/>
      </w:divBdr>
    </w:div>
    <w:div w:id="290283401">
      <w:bodyDiv w:val="1"/>
      <w:marLeft w:val="0"/>
      <w:marRight w:val="0"/>
      <w:marTop w:val="0"/>
      <w:marBottom w:val="0"/>
      <w:divBdr>
        <w:top w:val="none" w:sz="0" w:space="0" w:color="auto"/>
        <w:left w:val="none" w:sz="0" w:space="0" w:color="auto"/>
        <w:bottom w:val="none" w:sz="0" w:space="0" w:color="auto"/>
        <w:right w:val="none" w:sz="0" w:space="0" w:color="auto"/>
      </w:divBdr>
    </w:div>
    <w:div w:id="349649935">
      <w:bodyDiv w:val="1"/>
      <w:marLeft w:val="0"/>
      <w:marRight w:val="0"/>
      <w:marTop w:val="0"/>
      <w:marBottom w:val="0"/>
      <w:divBdr>
        <w:top w:val="none" w:sz="0" w:space="0" w:color="auto"/>
        <w:left w:val="none" w:sz="0" w:space="0" w:color="auto"/>
        <w:bottom w:val="none" w:sz="0" w:space="0" w:color="auto"/>
        <w:right w:val="none" w:sz="0" w:space="0" w:color="auto"/>
      </w:divBdr>
    </w:div>
    <w:div w:id="387068685">
      <w:bodyDiv w:val="1"/>
      <w:marLeft w:val="0"/>
      <w:marRight w:val="0"/>
      <w:marTop w:val="0"/>
      <w:marBottom w:val="0"/>
      <w:divBdr>
        <w:top w:val="none" w:sz="0" w:space="0" w:color="auto"/>
        <w:left w:val="none" w:sz="0" w:space="0" w:color="auto"/>
        <w:bottom w:val="none" w:sz="0" w:space="0" w:color="auto"/>
        <w:right w:val="none" w:sz="0" w:space="0" w:color="auto"/>
      </w:divBdr>
    </w:div>
    <w:div w:id="420032252">
      <w:bodyDiv w:val="1"/>
      <w:marLeft w:val="0"/>
      <w:marRight w:val="0"/>
      <w:marTop w:val="0"/>
      <w:marBottom w:val="0"/>
      <w:divBdr>
        <w:top w:val="none" w:sz="0" w:space="0" w:color="auto"/>
        <w:left w:val="none" w:sz="0" w:space="0" w:color="auto"/>
        <w:bottom w:val="none" w:sz="0" w:space="0" w:color="auto"/>
        <w:right w:val="none" w:sz="0" w:space="0" w:color="auto"/>
      </w:divBdr>
    </w:div>
    <w:div w:id="429745363">
      <w:bodyDiv w:val="1"/>
      <w:marLeft w:val="0"/>
      <w:marRight w:val="0"/>
      <w:marTop w:val="0"/>
      <w:marBottom w:val="0"/>
      <w:divBdr>
        <w:top w:val="none" w:sz="0" w:space="0" w:color="auto"/>
        <w:left w:val="none" w:sz="0" w:space="0" w:color="auto"/>
        <w:bottom w:val="none" w:sz="0" w:space="0" w:color="auto"/>
        <w:right w:val="none" w:sz="0" w:space="0" w:color="auto"/>
      </w:divBdr>
    </w:div>
    <w:div w:id="434208035">
      <w:bodyDiv w:val="1"/>
      <w:marLeft w:val="0"/>
      <w:marRight w:val="0"/>
      <w:marTop w:val="0"/>
      <w:marBottom w:val="0"/>
      <w:divBdr>
        <w:top w:val="none" w:sz="0" w:space="0" w:color="auto"/>
        <w:left w:val="none" w:sz="0" w:space="0" w:color="auto"/>
        <w:bottom w:val="none" w:sz="0" w:space="0" w:color="auto"/>
        <w:right w:val="none" w:sz="0" w:space="0" w:color="auto"/>
      </w:divBdr>
    </w:div>
    <w:div w:id="449711363">
      <w:bodyDiv w:val="1"/>
      <w:marLeft w:val="0"/>
      <w:marRight w:val="0"/>
      <w:marTop w:val="0"/>
      <w:marBottom w:val="0"/>
      <w:divBdr>
        <w:top w:val="none" w:sz="0" w:space="0" w:color="auto"/>
        <w:left w:val="none" w:sz="0" w:space="0" w:color="auto"/>
        <w:bottom w:val="none" w:sz="0" w:space="0" w:color="auto"/>
        <w:right w:val="none" w:sz="0" w:space="0" w:color="auto"/>
      </w:divBdr>
    </w:div>
    <w:div w:id="511456653">
      <w:bodyDiv w:val="1"/>
      <w:marLeft w:val="0"/>
      <w:marRight w:val="0"/>
      <w:marTop w:val="0"/>
      <w:marBottom w:val="0"/>
      <w:divBdr>
        <w:top w:val="none" w:sz="0" w:space="0" w:color="auto"/>
        <w:left w:val="none" w:sz="0" w:space="0" w:color="auto"/>
        <w:bottom w:val="none" w:sz="0" w:space="0" w:color="auto"/>
        <w:right w:val="none" w:sz="0" w:space="0" w:color="auto"/>
      </w:divBdr>
    </w:div>
    <w:div w:id="527714853">
      <w:bodyDiv w:val="1"/>
      <w:marLeft w:val="0"/>
      <w:marRight w:val="0"/>
      <w:marTop w:val="0"/>
      <w:marBottom w:val="0"/>
      <w:divBdr>
        <w:top w:val="none" w:sz="0" w:space="0" w:color="auto"/>
        <w:left w:val="none" w:sz="0" w:space="0" w:color="auto"/>
        <w:bottom w:val="none" w:sz="0" w:space="0" w:color="auto"/>
        <w:right w:val="none" w:sz="0" w:space="0" w:color="auto"/>
      </w:divBdr>
    </w:div>
    <w:div w:id="536898239">
      <w:bodyDiv w:val="1"/>
      <w:marLeft w:val="0"/>
      <w:marRight w:val="0"/>
      <w:marTop w:val="0"/>
      <w:marBottom w:val="0"/>
      <w:divBdr>
        <w:top w:val="none" w:sz="0" w:space="0" w:color="auto"/>
        <w:left w:val="none" w:sz="0" w:space="0" w:color="auto"/>
        <w:bottom w:val="none" w:sz="0" w:space="0" w:color="auto"/>
        <w:right w:val="none" w:sz="0" w:space="0" w:color="auto"/>
      </w:divBdr>
    </w:div>
    <w:div w:id="537932419">
      <w:bodyDiv w:val="1"/>
      <w:marLeft w:val="0"/>
      <w:marRight w:val="0"/>
      <w:marTop w:val="0"/>
      <w:marBottom w:val="0"/>
      <w:divBdr>
        <w:top w:val="none" w:sz="0" w:space="0" w:color="auto"/>
        <w:left w:val="none" w:sz="0" w:space="0" w:color="auto"/>
        <w:bottom w:val="none" w:sz="0" w:space="0" w:color="auto"/>
        <w:right w:val="none" w:sz="0" w:space="0" w:color="auto"/>
      </w:divBdr>
      <w:divsChild>
        <w:div w:id="421343389">
          <w:marLeft w:val="0"/>
          <w:marRight w:val="0"/>
          <w:marTop w:val="0"/>
          <w:marBottom w:val="0"/>
          <w:divBdr>
            <w:top w:val="none" w:sz="0" w:space="0" w:color="auto"/>
            <w:left w:val="none" w:sz="0" w:space="0" w:color="auto"/>
            <w:bottom w:val="none" w:sz="0" w:space="0" w:color="auto"/>
            <w:right w:val="none" w:sz="0" w:space="0" w:color="auto"/>
          </w:divBdr>
          <w:divsChild>
            <w:div w:id="6910658">
              <w:marLeft w:val="0"/>
              <w:marRight w:val="0"/>
              <w:marTop w:val="0"/>
              <w:marBottom w:val="0"/>
              <w:divBdr>
                <w:top w:val="none" w:sz="0" w:space="0" w:color="auto"/>
                <w:left w:val="none" w:sz="0" w:space="0" w:color="auto"/>
                <w:bottom w:val="none" w:sz="0" w:space="0" w:color="auto"/>
                <w:right w:val="none" w:sz="0" w:space="0" w:color="auto"/>
              </w:divBdr>
              <w:divsChild>
                <w:div w:id="21161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86471">
      <w:bodyDiv w:val="1"/>
      <w:marLeft w:val="0"/>
      <w:marRight w:val="0"/>
      <w:marTop w:val="0"/>
      <w:marBottom w:val="0"/>
      <w:divBdr>
        <w:top w:val="none" w:sz="0" w:space="0" w:color="auto"/>
        <w:left w:val="none" w:sz="0" w:space="0" w:color="auto"/>
        <w:bottom w:val="none" w:sz="0" w:space="0" w:color="auto"/>
        <w:right w:val="none" w:sz="0" w:space="0" w:color="auto"/>
      </w:divBdr>
    </w:div>
    <w:div w:id="571935891">
      <w:bodyDiv w:val="1"/>
      <w:marLeft w:val="0"/>
      <w:marRight w:val="0"/>
      <w:marTop w:val="0"/>
      <w:marBottom w:val="0"/>
      <w:divBdr>
        <w:top w:val="none" w:sz="0" w:space="0" w:color="auto"/>
        <w:left w:val="none" w:sz="0" w:space="0" w:color="auto"/>
        <w:bottom w:val="none" w:sz="0" w:space="0" w:color="auto"/>
        <w:right w:val="none" w:sz="0" w:space="0" w:color="auto"/>
      </w:divBdr>
    </w:div>
    <w:div w:id="594365676">
      <w:bodyDiv w:val="1"/>
      <w:marLeft w:val="0"/>
      <w:marRight w:val="0"/>
      <w:marTop w:val="0"/>
      <w:marBottom w:val="0"/>
      <w:divBdr>
        <w:top w:val="none" w:sz="0" w:space="0" w:color="auto"/>
        <w:left w:val="none" w:sz="0" w:space="0" w:color="auto"/>
        <w:bottom w:val="none" w:sz="0" w:space="0" w:color="auto"/>
        <w:right w:val="none" w:sz="0" w:space="0" w:color="auto"/>
      </w:divBdr>
    </w:div>
    <w:div w:id="610671626">
      <w:bodyDiv w:val="1"/>
      <w:marLeft w:val="0"/>
      <w:marRight w:val="0"/>
      <w:marTop w:val="0"/>
      <w:marBottom w:val="0"/>
      <w:divBdr>
        <w:top w:val="none" w:sz="0" w:space="0" w:color="auto"/>
        <w:left w:val="none" w:sz="0" w:space="0" w:color="auto"/>
        <w:bottom w:val="none" w:sz="0" w:space="0" w:color="auto"/>
        <w:right w:val="none" w:sz="0" w:space="0" w:color="auto"/>
      </w:divBdr>
      <w:divsChild>
        <w:div w:id="196965328">
          <w:marLeft w:val="0"/>
          <w:marRight w:val="0"/>
          <w:marTop w:val="0"/>
          <w:marBottom w:val="0"/>
          <w:divBdr>
            <w:top w:val="none" w:sz="0" w:space="0" w:color="auto"/>
            <w:left w:val="none" w:sz="0" w:space="0" w:color="auto"/>
            <w:bottom w:val="none" w:sz="0" w:space="0" w:color="auto"/>
            <w:right w:val="none" w:sz="0" w:space="0" w:color="auto"/>
          </w:divBdr>
          <w:divsChild>
            <w:div w:id="460223466">
              <w:marLeft w:val="0"/>
              <w:marRight w:val="0"/>
              <w:marTop w:val="0"/>
              <w:marBottom w:val="0"/>
              <w:divBdr>
                <w:top w:val="none" w:sz="0" w:space="0" w:color="auto"/>
                <w:left w:val="none" w:sz="0" w:space="0" w:color="auto"/>
                <w:bottom w:val="none" w:sz="0" w:space="0" w:color="auto"/>
                <w:right w:val="none" w:sz="0" w:space="0" w:color="auto"/>
              </w:divBdr>
              <w:divsChild>
                <w:div w:id="1570773121">
                  <w:marLeft w:val="0"/>
                  <w:marRight w:val="0"/>
                  <w:marTop w:val="0"/>
                  <w:marBottom w:val="0"/>
                  <w:divBdr>
                    <w:top w:val="none" w:sz="0" w:space="0" w:color="auto"/>
                    <w:left w:val="none" w:sz="0" w:space="0" w:color="auto"/>
                    <w:bottom w:val="none" w:sz="0" w:space="0" w:color="auto"/>
                    <w:right w:val="none" w:sz="0" w:space="0" w:color="auto"/>
                  </w:divBdr>
                  <w:divsChild>
                    <w:div w:id="322976484">
                      <w:marLeft w:val="0"/>
                      <w:marRight w:val="0"/>
                      <w:marTop w:val="0"/>
                      <w:marBottom w:val="0"/>
                      <w:divBdr>
                        <w:top w:val="none" w:sz="0" w:space="0" w:color="auto"/>
                        <w:left w:val="none" w:sz="0" w:space="0" w:color="auto"/>
                        <w:bottom w:val="none" w:sz="0" w:space="0" w:color="auto"/>
                        <w:right w:val="none" w:sz="0" w:space="0" w:color="auto"/>
                      </w:divBdr>
                      <w:divsChild>
                        <w:div w:id="960185593">
                          <w:marLeft w:val="0"/>
                          <w:marRight w:val="0"/>
                          <w:marTop w:val="0"/>
                          <w:marBottom w:val="0"/>
                          <w:divBdr>
                            <w:top w:val="none" w:sz="0" w:space="0" w:color="auto"/>
                            <w:left w:val="none" w:sz="0" w:space="0" w:color="auto"/>
                            <w:bottom w:val="none" w:sz="0" w:space="0" w:color="auto"/>
                            <w:right w:val="none" w:sz="0" w:space="0" w:color="auto"/>
                          </w:divBdr>
                          <w:divsChild>
                            <w:div w:id="856698471">
                              <w:marLeft w:val="0"/>
                              <w:marRight w:val="0"/>
                              <w:marTop w:val="0"/>
                              <w:marBottom w:val="0"/>
                              <w:divBdr>
                                <w:top w:val="none" w:sz="0" w:space="0" w:color="auto"/>
                                <w:left w:val="none" w:sz="0" w:space="0" w:color="auto"/>
                                <w:bottom w:val="none" w:sz="0" w:space="0" w:color="auto"/>
                                <w:right w:val="none" w:sz="0" w:space="0" w:color="auto"/>
                              </w:divBdr>
                              <w:divsChild>
                                <w:div w:id="426922358">
                                  <w:marLeft w:val="0"/>
                                  <w:marRight w:val="0"/>
                                  <w:marTop w:val="0"/>
                                  <w:marBottom w:val="0"/>
                                  <w:divBdr>
                                    <w:top w:val="none" w:sz="0" w:space="0" w:color="auto"/>
                                    <w:left w:val="none" w:sz="0" w:space="0" w:color="auto"/>
                                    <w:bottom w:val="none" w:sz="0" w:space="0" w:color="auto"/>
                                    <w:right w:val="none" w:sz="0" w:space="0" w:color="auto"/>
                                  </w:divBdr>
                                  <w:divsChild>
                                    <w:div w:id="3561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217718">
          <w:marLeft w:val="0"/>
          <w:marRight w:val="0"/>
          <w:marTop w:val="0"/>
          <w:marBottom w:val="0"/>
          <w:divBdr>
            <w:top w:val="none" w:sz="0" w:space="0" w:color="auto"/>
            <w:left w:val="none" w:sz="0" w:space="0" w:color="auto"/>
            <w:bottom w:val="none" w:sz="0" w:space="0" w:color="auto"/>
            <w:right w:val="none" w:sz="0" w:space="0" w:color="auto"/>
          </w:divBdr>
          <w:divsChild>
            <w:div w:id="841159454">
              <w:marLeft w:val="0"/>
              <w:marRight w:val="0"/>
              <w:marTop w:val="0"/>
              <w:marBottom w:val="0"/>
              <w:divBdr>
                <w:top w:val="none" w:sz="0" w:space="0" w:color="auto"/>
                <w:left w:val="none" w:sz="0" w:space="0" w:color="auto"/>
                <w:bottom w:val="none" w:sz="0" w:space="0" w:color="auto"/>
                <w:right w:val="none" w:sz="0" w:space="0" w:color="auto"/>
              </w:divBdr>
              <w:divsChild>
                <w:div w:id="935358827">
                  <w:marLeft w:val="0"/>
                  <w:marRight w:val="0"/>
                  <w:marTop w:val="0"/>
                  <w:marBottom w:val="0"/>
                  <w:divBdr>
                    <w:top w:val="none" w:sz="0" w:space="0" w:color="auto"/>
                    <w:left w:val="none" w:sz="0" w:space="0" w:color="auto"/>
                    <w:bottom w:val="none" w:sz="0" w:space="0" w:color="auto"/>
                    <w:right w:val="none" w:sz="0" w:space="0" w:color="auto"/>
                  </w:divBdr>
                  <w:divsChild>
                    <w:div w:id="1750542827">
                      <w:marLeft w:val="0"/>
                      <w:marRight w:val="0"/>
                      <w:marTop w:val="0"/>
                      <w:marBottom w:val="0"/>
                      <w:divBdr>
                        <w:top w:val="none" w:sz="0" w:space="0" w:color="auto"/>
                        <w:left w:val="none" w:sz="0" w:space="0" w:color="auto"/>
                        <w:bottom w:val="none" w:sz="0" w:space="0" w:color="auto"/>
                        <w:right w:val="none" w:sz="0" w:space="0" w:color="auto"/>
                      </w:divBdr>
                      <w:divsChild>
                        <w:div w:id="1121609378">
                          <w:marLeft w:val="0"/>
                          <w:marRight w:val="0"/>
                          <w:marTop w:val="0"/>
                          <w:marBottom w:val="0"/>
                          <w:divBdr>
                            <w:top w:val="none" w:sz="0" w:space="0" w:color="auto"/>
                            <w:left w:val="none" w:sz="0" w:space="0" w:color="auto"/>
                            <w:bottom w:val="none" w:sz="0" w:space="0" w:color="auto"/>
                            <w:right w:val="none" w:sz="0" w:space="0" w:color="auto"/>
                          </w:divBdr>
                          <w:divsChild>
                            <w:div w:id="870920404">
                              <w:marLeft w:val="0"/>
                              <w:marRight w:val="0"/>
                              <w:marTop w:val="0"/>
                              <w:marBottom w:val="0"/>
                              <w:divBdr>
                                <w:top w:val="none" w:sz="0" w:space="0" w:color="auto"/>
                                <w:left w:val="none" w:sz="0" w:space="0" w:color="auto"/>
                                <w:bottom w:val="none" w:sz="0" w:space="0" w:color="auto"/>
                                <w:right w:val="none" w:sz="0" w:space="0" w:color="auto"/>
                              </w:divBdr>
                              <w:divsChild>
                                <w:div w:id="60195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376784">
          <w:marLeft w:val="0"/>
          <w:marRight w:val="0"/>
          <w:marTop w:val="0"/>
          <w:marBottom w:val="0"/>
          <w:divBdr>
            <w:top w:val="none" w:sz="0" w:space="0" w:color="auto"/>
            <w:left w:val="none" w:sz="0" w:space="0" w:color="auto"/>
            <w:bottom w:val="none" w:sz="0" w:space="0" w:color="auto"/>
            <w:right w:val="none" w:sz="0" w:space="0" w:color="auto"/>
          </w:divBdr>
          <w:divsChild>
            <w:div w:id="1520463176">
              <w:marLeft w:val="0"/>
              <w:marRight w:val="0"/>
              <w:marTop w:val="0"/>
              <w:marBottom w:val="0"/>
              <w:divBdr>
                <w:top w:val="none" w:sz="0" w:space="0" w:color="auto"/>
                <w:left w:val="none" w:sz="0" w:space="0" w:color="auto"/>
                <w:bottom w:val="none" w:sz="0" w:space="0" w:color="auto"/>
                <w:right w:val="none" w:sz="0" w:space="0" w:color="auto"/>
              </w:divBdr>
              <w:divsChild>
                <w:div w:id="202843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1972">
          <w:marLeft w:val="0"/>
          <w:marRight w:val="0"/>
          <w:marTop w:val="0"/>
          <w:marBottom w:val="0"/>
          <w:divBdr>
            <w:top w:val="none" w:sz="0" w:space="0" w:color="auto"/>
            <w:left w:val="none" w:sz="0" w:space="0" w:color="auto"/>
            <w:bottom w:val="none" w:sz="0" w:space="0" w:color="auto"/>
            <w:right w:val="none" w:sz="0" w:space="0" w:color="auto"/>
          </w:divBdr>
          <w:divsChild>
            <w:div w:id="1928424075">
              <w:marLeft w:val="0"/>
              <w:marRight w:val="0"/>
              <w:marTop w:val="0"/>
              <w:marBottom w:val="0"/>
              <w:divBdr>
                <w:top w:val="none" w:sz="0" w:space="0" w:color="auto"/>
                <w:left w:val="none" w:sz="0" w:space="0" w:color="auto"/>
                <w:bottom w:val="none" w:sz="0" w:space="0" w:color="auto"/>
                <w:right w:val="none" w:sz="0" w:space="0" w:color="auto"/>
              </w:divBdr>
              <w:divsChild>
                <w:div w:id="1938176931">
                  <w:marLeft w:val="0"/>
                  <w:marRight w:val="0"/>
                  <w:marTop w:val="0"/>
                  <w:marBottom w:val="0"/>
                  <w:divBdr>
                    <w:top w:val="none" w:sz="0" w:space="0" w:color="auto"/>
                    <w:left w:val="none" w:sz="0" w:space="0" w:color="auto"/>
                    <w:bottom w:val="none" w:sz="0" w:space="0" w:color="auto"/>
                    <w:right w:val="none" w:sz="0" w:space="0" w:color="auto"/>
                  </w:divBdr>
                  <w:divsChild>
                    <w:div w:id="674768024">
                      <w:marLeft w:val="0"/>
                      <w:marRight w:val="0"/>
                      <w:marTop w:val="0"/>
                      <w:marBottom w:val="0"/>
                      <w:divBdr>
                        <w:top w:val="none" w:sz="0" w:space="0" w:color="auto"/>
                        <w:left w:val="none" w:sz="0" w:space="0" w:color="auto"/>
                        <w:bottom w:val="none" w:sz="0" w:space="0" w:color="auto"/>
                        <w:right w:val="none" w:sz="0" w:space="0" w:color="auto"/>
                      </w:divBdr>
                      <w:divsChild>
                        <w:div w:id="1727333844">
                          <w:marLeft w:val="0"/>
                          <w:marRight w:val="0"/>
                          <w:marTop w:val="0"/>
                          <w:marBottom w:val="0"/>
                          <w:divBdr>
                            <w:top w:val="none" w:sz="0" w:space="0" w:color="auto"/>
                            <w:left w:val="none" w:sz="0" w:space="0" w:color="auto"/>
                            <w:bottom w:val="none" w:sz="0" w:space="0" w:color="auto"/>
                            <w:right w:val="none" w:sz="0" w:space="0" w:color="auto"/>
                          </w:divBdr>
                          <w:divsChild>
                            <w:div w:id="1339504393">
                              <w:marLeft w:val="0"/>
                              <w:marRight w:val="0"/>
                              <w:marTop w:val="0"/>
                              <w:marBottom w:val="0"/>
                              <w:divBdr>
                                <w:top w:val="none" w:sz="0" w:space="0" w:color="auto"/>
                                <w:left w:val="none" w:sz="0" w:space="0" w:color="auto"/>
                                <w:bottom w:val="none" w:sz="0" w:space="0" w:color="auto"/>
                                <w:right w:val="none" w:sz="0" w:space="0" w:color="auto"/>
                              </w:divBdr>
                              <w:divsChild>
                                <w:div w:id="1108548905">
                                  <w:marLeft w:val="0"/>
                                  <w:marRight w:val="0"/>
                                  <w:marTop w:val="0"/>
                                  <w:marBottom w:val="0"/>
                                  <w:divBdr>
                                    <w:top w:val="none" w:sz="0" w:space="0" w:color="auto"/>
                                    <w:left w:val="none" w:sz="0" w:space="0" w:color="auto"/>
                                    <w:bottom w:val="none" w:sz="0" w:space="0" w:color="auto"/>
                                    <w:right w:val="none" w:sz="0" w:space="0" w:color="auto"/>
                                  </w:divBdr>
                                  <w:divsChild>
                                    <w:div w:id="208961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541751">
          <w:marLeft w:val="0"/>
          <w:marRight w:val="0"/>
          <w:marTop w:val="0"/>
          <w:marBottom w:val="0"/>
          <w:divBdr>
            <w:top w:val="none" w:sz="0" w:space="0" w:color="auto"/>
            <w:left w:val="none" w:sz="0" w:space="0" w:color="auto"/>
            <w:bottom w:val="none" w:sz="0" w:space="0" w:color="auto"/>
            <w:right w:val="none" w:sz="0" w:space="0" w:color="auto"/>
          </w:divBdr>
          <w:divsChild>
            <w:div w:id="918832831">
              <w:marLeft w:val="0"/>
              <w:marRight w:val="0"/>
              <w:marTop w:val="0"/>
              <w:marBottom w:val="0"/>
              <w:divBdr>
                <w:top w:val="none" w:sz="0" w:space="0" w:color="auto"/>
                <w:left w:val="none" w:sz="0" w:space="0" w:color="auto"/>
                <w:bottom w:val="none" w:sz="0" w:space="0" w:color="auto"/>
                <w:right w:val="none" w:sz="0" w:space="0" w:color="auto"/>
              </w:divBdr>
              <w:divsChild>
                <w:div w:id="1453743682">
                  <w:marLeft w:val="0"/>
                  <w:marRight w:val="0"/>
                  <w:marTop w:val="0"/>
                  <w:marBottom w:val="0"/>
                  <w:divBdr>
                    <w:top w:val="none" w:sz="0" w:space="0" w:color="auto"/>
                    <w:left w:val="none" w:sz="0" w:space="0" w:color="auto"/>
                    <w:bottom w:val="none" w:sz="0" w:space="0" w:color="auto"/>
                    <w:right w:val="none" w:sz="0" w:space="0" w:color="auto"/>
                  </w:divBdr>
                  <w:divsChild>
                    <w:div w:id="821774847">
                      <w:marLeft w:val="0"/>
                      <w:marRight w:val="0"/>
                      <w:marTop w:val="0"/>
                      <w:marBottom w:val="0"/>
                      <w:divBdr>
                        <w:top w:val="none" w:sz="0" w:space="0" w:color="auto"/>
                        <w:left w:val="none" w:sz="0" w:space="0" w:color="auto"/>
                        <w:bottom w:val="none" w:sz="0" w:space="0" w:color="auto"/>
                        <w:right w:val="none" w:sz="0" w:space="0" w:color="auto"/>
                      </w:divBdr>
                      <w:divsChild>
                        <w:div w:id="171573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1808">
          <w:marLeft w:val="0"/>
          <w:marRight w:val="0"/>
          <w:marTop w:val="0"/>
          <w:marBottom w:val="0"/>
          <w:divBdr>
            <w:top w:val="none" w:sz="0" w:space="0" w:color="auto"/>
            <w:left w:val="none" w:sz="0" w:space="0" w:color="auto"/>
            <w:bottom w:val="none" w:sz="0" w:space="0" w:color="auto"/>
            <w:right w:val="none" w:sz="0" w:space="0" w:color="auto"/>
          </w:divBdr>
          <w:divsChild>
            <w:div w:id="1518040255">
              <w:marLeft w:val="0"/>
              <w:marRight w:val="0"/>
              <w:marTop w:val="0"/>
              <w:marBottom w:val="0"/>
              <w:divBdr>
                <w:top w:val="none" w:sz="0" w:space="0" w:color="auto"/>
                <w:left w:val="none" w:sz="0" w:space="0" w:color="auto"/>
                <w:bottom w:val="none" w:sz="0" w:space="0" w:color="auto"/>
                <w:right w:val="none" w:sz="0" w:space="0" w:color="auto"/>
              </w:divBdr>
              <w:divsChild>
                <w:div w:id="2850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734426">
          <w:marLeft w:val="0"/>
          <w:marRight w:val="0"/>
          <w:marTop w:val="0"/>
          <w:marBottom w:val="0"/>
          <w:divBdr>
            <w:top w:val="none" w:sz="0" w:space="0" w:color="auto"/>
            <w:left w:val="none" w:sz="0" w:space="0" w:color="auto"/>
            <w:bottom w:val="none" w:sz="0" w:space="0" w:color="auto"/>
            <w:right w:val="none" w:sz="0" w:space="0" w:color="auto"/>
          </w:divBdr>
          <w:divsChild>
            <w:div w:id="1511871131">
              <w:marLeft w:val="0"/>
              <w:marRight w:val="0"/>
              <w:marTop w:val="0"/>
              <w:marBottom w:val="0"/>
              <w:divBdr>
                <w:top w:val="none" w:sz="0" w:space="0" w:color="auto"/>
                <w:left w:val="none" w:sz="0" w:space="0" w:color="auto"/>
                <w:bottom w:val="none" w:sz="0" w:space="0" w:color="auto"/>
                <w:right w:val="none" w:sz="0" w:space="0" w:color="auto"/>
              </w:divBdr>
              <w:divsChild>
                <w:div w:id="15681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72662">
      <w:bodyDiv w:val="1"/>
      <w:marLeft w:val="0"/>
      <w:marRight w:val="0"/>
      <w:marTop w:val="0"/>
      <w:marBottom w:val="0"/>
      <w:divBdr>
        <w:top w:val="none" w:sz="0" w:space="0" w:color="auto"/>
        <w:left w:val="none" w:sz="0" w:space="0" w:color="auto"/>
        <w:bottom w:val="none" w:sz="0" w:space="0" w:color="auto"/>
        <w:right w:val="none" w:sz="0" w:space="0" w:color="auto"/>
      </w:divBdr>
    </w:div>
    <w:div w:id="621545734">
      <w:bodyDiv w:val="1"/>
      <w:marLeft w:val="0"/>
      <w:marRight w:val="0"/>
      <w:marTop w:val="0"/>
      <w:marBottom w:val="0"/>
      <w:divBdr>
        <w:top w:val="none" w:sz="0" w:space="0" w:color="auto"/>
        <w:left w:val="none" w:sz="0" w:space="0" w:color="auto"/>
        <w:bottom w:val="none" w:sz="0" w:space="0" w:color="auto"/>
        <w:right w:val="none" w:sz="0" w:space="0" w:color="auto"/>
      </w:divBdr>
    </w:div>
    <w:div w:id="652485396">
      <w:bodyDiv w:val="1"/>
      <w:marLeft w:val="0"/>
      <w:marRight w:val="0"/>
      <w:marTop w:val="0"/>
      <w:marBottom w:val="0"/>
      <w:divBdr>
        <w:top w:val="none" w:sz="0" w:space="0" w:color="auto"/>
        <w:left w:val="none" w:sz="0" w:space="0" w:color="auto"/>
        <w:bottom w:val="none" w:sz="0" w:space="0" w:color="auto"/>
        <w:right w:val="none" w:sz="0" w:space="0" w:color="auto"/>
      </w:divBdr>
    </w:div>
    <w:div w:id="661811974">
      <w:bodyDiv w:val="1"/>
      <w:marLeft w:val="0"/>
      <w:marRight w:val="0"/>
      <w:marTop w:val="0"/>
      <w:marBottom w:val="0"/>
      <w:divBdr>
        <w:top w:val="none" w:sz="0" w:space="0" w:color="auto"/>
        <w:left w:val="none" w:sz="0" w:space="0" w:color="auto"/>
        <w:bottom w:val="none" w:sz="0" w:space="0" w:color="auto"/>
        <w:right w:val="none" w:sz="0" w:space="0" w:color="auto"/>
      </w:divBdr>
    </w:div>
    <w:div w:id="702708796">
      <w:bodyDiv w:val="1"/>
      <w:marLeft w:val="0"/>
      <w:marRight w:val="0"/>
      <w:marTop w:val="0"/>
      <w:marBottom w:val="0"/>
      <w:divBdr>
        <w:top w:val="none" w:sz="0" w:space="0" w:color="auto"/>
        <w:left w:val="none" w:sz="0" w:space="0" w:color="auto"/>
        <w:bottom w:val="none" w:sz="0" w:space="0" w:color="auto"/>
        <w:right w:val="none" w:sz="0" w:space="0" w:color="auto"/>
      </w:divBdr>
    </w:div>
    <w:div w:id="748884406">
      <w:bodyDiv w:val="1"/>
      <w:marLeft w:val="0"/>
      <w:marRight w:val="0"/>
      <w:marTop w:val="0"/>
      <w:marBottom w:val="0"/>
      <w:divBdr>
        <w:top w:val="none" w:sz="0" w:space="0" w:color="auto"/>
        <w:left w:val="none" w:sz="0" w:space="0" w:color="auto"/>
        <w:bottom w:val="none" w:sz="0" w:space="0" w:color="auto"/>
        <w:right w:val="none" w:sz="0" w:space="0" w:color="auto"/>
      </w:divBdr>
    </w:div>
    <w:div w:id="756560681">
      <w:bodyDiv w:val="1"/>
      <w:marLeft w:val="0"/>
      <w:marRight w:val="0"/>
      <w:marTop w:val="0"/>
      <w:marBottom w:val="0"/>
      <w:divBdr>
        <w:top w:val="none" w:sz="0" w:space="0" w:color="auto"/>
        <w:left w:val="none" w:sz="0" w:space="0" w:color="auto"/>
        <w:bottom w:val="none" w:sz="0" w:space="0" w:color="auto"/>
        <w:right w:val="none" w:sz="0" w:space="0" w:color="auto"/>
      </w:divBdr>
    </w:div>
    <w:div w:id="772213374">
      <w:bodyDiv w:val="1"/>
      <w:marLeft w:val="0"/>
      <w:marRight w:val="0"/>
      <w:marTop w:val="0"/>
      <w:marBottom w:val="0"/>
      <w:divBdr>
        <w:top w:val="none" w:sz="0" w:space="0" w:color="auto"/>
        <w:left w:val="none" w:sz="0" w:space="0" w:color="auto"/>
        <w:bottom w:val="none" w:sz="0" w:space="0" w:color="auto"/>
        <w:right w:val="none" w:sz="0" w:space="0" w:color="auto"/>
      </w:divBdr>
      <w:divsChild>
        <w:div w:id="1605960145">
          <w:marLeft w:val="0"/>
          <w:marRight w:val="0"/>
          <w:marTop w:val="0"/>
          <w:marBottom w:val="0"/>
          <w:divBdr>
            <w:top w:val="none" w:sz="0" w:space="0" w:color="auto"/>
            <w:left w:val="none" w:sz="0" w:space="0" w:color="auto"/>
            <w:bottom w:val="none" w:sz="0" w:space="0" w:color="auto"/>
            <w:right w:val="none" w:sz="0" w:space="0" w:color="auto"/>
          </w:divBdr>
        </w:div>
        <w:div w:id="872960962">
          <w:marLeft w:val="0"/>
          <w:marRight w:val="0"/>
          <w:marTop w:val="0"/>
          <w:marBottom w:val="0"/>
          <w:divBdr>
            <w:top w:val="none" w:sz="0" w:space="0" w:color="auto"/>
            <w:left w:val="none" w:sz="0" w:space="0" w:color="auto"/>
            <w:bottom w:val="none" w:sz="0" w:space="0" w:color="auto"/>
            <w:right w:val="none" w:sz="0" w:space="0" w:color="auto"/>
          </w:divBdr>
        </w:div>
        <w:div w:id="1649044088">
          <w:marLeft w:val="0"/>
          <w:marRight w:val="0"/>
          <w:marTop w:val="0"/>
          <w:marBottom w:val="0"/>
          <w:divBdr>
            <w:top w:val="none" w:sz="0" w:space="0" w:color="auto"/>
            <w:left w:val="none" w:sz="0" w:space="0" w:color="auto"/>
            <w:bottom w:val="none" w:sz="0" w:space="0" w:color="auto"/>
            <w:right w:val="none" w:sz="0" w:space="0" w:color="auto"/>
          </w:divBdr>
        </w:div>
      </w:divsChild>
    </w:div>
    <w:div w:id="858466823">
      <w:bodyDiv w:val="1"/>
      <w:marLeft w:val="0"/>
      <w:marRight w:val="0"/>
      <w:marTop w:val="0"/>
      <w:marBottom w:val="0"/>
      <w:divBdr>
        <w:top w:val="none" w:sz="0" w:space="0" w:color="auto"/>
        <w:left w:val="none" w:sz="0" w:space="0" w:color="auto"/>
        <w:bottom w:val="none" w:sz="0" w:space="0" w:color="auto"/>
        <w:right w:val="none" w:sz="0" w:space="0" w:color="auto"/>
      </w:divBdr>
    </w:div>
    <w:div w:id="875390424">
      <w:bodyDiv w:val="1"/>
      <w:marLeft w:val="0"/>
      <w:marRight w:val="0"/>
      <w:marTop w:val="0"/>
      <w:marBottom w:val="0"/>
      <w:divBdr>
        <w:top w:val="none" w:sz="0" w:space="0" w:color="auto"/>
        <w:left w:val="none" w:sz="0" w:space="0" w:color="auto"/>
        <w:bottom w:val="none" w:sz="0" w:space="0" w:color="auto"/>
        <w:right w:val="none" w:sz="0" w:space="0" w:color="auto"/>
      </w:divBdr>
    </w:div>
    <w:div w:id="886525912">
      <w:bodyDiv w:val="1"/>
      <w:marLeft w:val="0"/>
      <w:marRight w:val="0"/>
      <w:marTop w:val="0"/>
      <w:marBottom w:val="0"/>
      <w:divBdr>
        <w:top w:val="none" w:sz="0" w:space="0" w:color="auto"/>
        <w:left w:val="none" w:sz="0" w:space="0" w:color="auto"/>
        <w:bottom w:val="none" w:sz="0" w:space="0" w:color="auto"/>
        <w:right w:val="none" w:sz="0" w:space="0" w:color="auto"/>
      </w:divBdr>
    </w:div>
    <w:div w:id="907306857">
      <w:bodyDiv w:val="1"/>
      <w:marLeft w:val="0"/>
      <w:marRight w:val="0"/>
      <w:marTop w:val="0"/>
      <w:marBottom w:val="0"/>
      <w:divBdr>
        <w:top w:val="none" w:sz="0" w:space="0" w:color="auto"/>
        <w:left w:val="none" w:sz="0" w:space="0" w:color="auto"/>
        <w:bottom w:val="none" w:sz="0" w:space="0" w:color="auto"/>
        <w:right w:val="none" w:sz="0" w:space="0" w:color="auto"/>
      </w:divBdr>
      <w:divsChild>
        <w:div w:id="1921283561">
          <w:marLeft w:val="0"/>
          <w:marRight w:val="0"/>
          <w:marTop w:val="0"/>
          <w:marBottom w:val="0"/>
          <w:divBdr>
            <w:top w:val="none" w:sz="0" w:space="0" w:color="auto"/>
            <w:left w:val="none" w:sz="0" w:space="0" w:color="auto"/>
            <w:bottom w:val="none" w:sz="0" w:space="0" w:color="auto"/>
            <w:right w:val="none" w:sz="0" w:space="0" w:color="auto"/>
          </w:divBdr>
        </w:div>
        <w:div w:id="255795137">
          <w:marLeft w:val="0"/>
          <w:marRight w:val="0"/>
          <w:marTop w:val="0"/>
          <w:marBottom w:val="0"/>
          <w:divBdr>
            <w:top w:val="none" w:sz="0" w:space="0" w:color="auto"/>
            <w:left w:val="none" w:sz="0" w:space="0" w:color="auto"/>
            <w:bottom w:val="none" w:sz="0" w:space="0" w:color="auto"/>
            <w:right w:val="none" w:sz="0" w:space="0" w:color="auto"/>
          </w:divBdr>
        </w:div>
        <w:div w:id="1040208849">
          <w:marLeft w:val="0"/>
          <w:marRight w:val="0"/>
          <w:marTop w:val="0"/>
          <w:marBottom w:val="0"/>
          <w:divBdr>
            <w:top w:val="none" w:sz="0" w:space="0" w:color="auto"/>
            <w:left w:val="none" w:sz="0" w:space="0" w:color="auto"/>
            <w:bottom w:val="none" w:sz="0" w:space="0" w:color="auto"/>
            <w:right w:val="none" w:sz="0" w:space="0" w:color="auto"/>
          </w:divBdr>
        </w:div>
        <w:div w:id="305088865">
          <w:marLeft w:val="0"/>
          <w:marRight w:val="0"/>
          <w:marTop w:val="0"/>
          <w:marBottom w:val="0"/>
          <w:divBdr>
            <w:top w:val="none" w:sz="0" w:space="0" w:color="auto"/>
            <w:left w:val="none" w:sz="0" w:space="0" w:color="auto"/>
            <w:bottom w:val="none" w:sz="0" w:space="0" w:color="auto"/>
            <w:right w:val="none" w:sz="0" w:space="0" w:color="auto"/>
          </w:divBdr>
        </w:div>
      </w:divsChild>
    </w:div>
    <w:div w:id="964848659">
      <w:bodyDiv w:val="1"/>
      <w:marLeft w:val="0"/>
      <w:marRight w:val="0"/>
      <w:marTop w:val="0"/>
      <w:marBottom w:val="0"/>
      <w:divBdr>
        <w:top w:val="none" w:sz="0" w:space="0" w:color="auto"/>
        <w:left w:val="none" w:sz="0" w:space="0" w:color="auto"/>
        <w:bottom w:val="none" w:sz="0" w:space="0" w:color="auto"/>
        <w:right w:val="none" w:sz="0" w:space="0" w:color="auto"/>
      </w:divBdr>
    </w:div>
    <w:div w:id="1021593572">
      <w:bodyDiv w:val="1"/>
      <w:marLeft w:val="0"/>
      <w:marRight w:val="0"/>
      <w:marTop w:val="0"/>
      <w:marBottom w:val="0"/>
      <w:divBdr>
        <w:top w:val="none" w:sz="0" w:space="0" w:color="auto"/>
        <w:left w:val="none" w:sz="0" w:space="0" w:color="auto"/>
        <w:bottom w:val="none" w:sz="0" w:space="0" w:color="auto"/>
        <w:right w:val="none" w:sz="0" w:space="0" w:color="auto"/>
      </w:divBdr>
    </w:div>
    <w:div w:id="1027295792">
      <w:bodyDiv w:val="1"/>
      <w:marLeft w:val="0"/>
      <w:marRight w:val="0"/>
      <w:marTop w:val="0"/>
      <w:marBottom w:val="0"/>
      <w:divBdr>
        <w:top w:val="none" w:sz="0" w:space="0" w:color="auto"/>
        <w:left w:val="none" w:sz="0" w:space="0" w:color="auto"/>
        <w:bottom w:val="none" w:sz="0" w:space="0" w:color="auto"/>
        <w:right w:val="none" w:sz="0" w:space="0" w:color="auto"/>
      </w:divBdr>
    </w:div>
    <w:div w:id="1052582309">
      <w:bodyDiv w:val="1"/>
      <w:marLeft w:val="0"/>
      <w:marRight w:val="0"/>
      <w:marTop w:val="0"/>
      <w:marBottom w:val="0"/>
      <w:divBdr>
        <w:top w:val="none" w:sz="0" w:space="0" w:color="auto"/>
        <w:left w:val="none" w:sz="0" w:space="0" w:color="auto"/>
        <w:bottom w:val="none" w:sz="0" w:space="0" w:color="auto"/>
        <w:right w:val="none" w:sz="0" w:space="0" w:color="auto"/>
      </w:divBdr>
    </w:div>
    <w:div w:id="1065646049">
      <w:bodyDiv w:val="1"/>
      <w:marLeft w:val="0"/>
      <w:marRight w:val="0"/>
      <w:marTop w:val="0"/>
      <w:marBottom w:val="0"/>
      <w:divBdr>
        <w:top w:val="none" w:sz="0" w:space="0" w:color="auto"/>
        <w:left w:val="none" w:sz="0" w:space="0" w:color="auto"/>
        <w:bottom w:val="none" w:sz="0" w:space="0" w:color="auto"/>
        <w:right w:val="none" w:sz="0" w:space="0" w:color="auto"/>
      </w:divBdr>
      <w:divsChild>
        <w:div w:id="941960767">
          <w:marLeft w:val="240"/>
          <w:marRight w:val="0"/>
          <w:marTop w:val="240"/>
          <w:marBottom w:val="240"/>
          <w:divBdr>
            <w:top w:val="none" w:sz="0" w:space="0" w:color="auto"/>
            <w:left w:val="none" w:sz="0" w:space="0" w:color="auto"/>
            <w:bottom w:val="none" w:sz="0" w:space="0" w:color="auto"/>
            <w:right w:val="none" w:sz="0" w:space="0" w:color="auto"/>
          </w:divBdr>
        </w:div>
        <w:div w:id="1285775668">
          <w:marLeft w:val="240"/>
          <w:marRight w:val="0"/>
          <w:marTop w:val="240"/>
          <w:marBottom w:val="240"/>
          <w:divBdr>
            <w:top w:val="none" w:sz="0" w:space="0" w:color="auto"/>
            <w:left w:val="none" w:sz="0" w:space="0" w:color="auto"/>
            <w:bottom w:val="none" w:sz="0" w:space="0" w:color="auto"/>
            <w:right w:val="none" w:sz="0" w:space="0" w:color="auto"/>
          </w:divBdr>
        </w:div>
      </w:divsChild>
    </w:div>
    <w:div w:id="1083339063">
      <w:bodyDiv w:val="1"/>
      <w:marLeft w:val="0"/>
      <w:marRight w:val="0"/>
      <w:marTop w:val="0"/>
      <w:marBottom w:val="0"/>
      <w:divBdr>
        <w:top w:val="none" w:sz="0" w:space="0" w:color="auto"/>
        <w:left w:val="none" w:sz="0" w:space="0" w:color="auto"/>
        <w:bottom w:val="none" w:sz="0" w:space="0" w:color="auto"/>
        <w:right w:val="none" w:sz="0" w:space="0" w:color="auto"/>
      </w:divBdr>
    </w:div>
    <w:div w:id="1134519250">
      <w:bodyDiv w:val="1"/>
      <w:marLeft w:val="0"/>
      <w:marRight w:val="0"/>
      <w:marTop w:val="0"/>
      <w:marBottom w:val="0"/>
      <w:divBdr>
        <w:top w:val="none" w:sz="0" w:space="0" w:color="auto"/>
        <w:left w:val="none" w:sz="0" w:space="0" w:color="auto"/>
        <w:bottom w:val="none" w:sz="0" w:space="0" w:color="auto"/>
        <w:right w:val="none" w:sz="0" w:space="0" w:color="auto"/>
      </w:divBdr>
      <w:divsChild>
        <w:div w:id="925696630">
          <w:marLeft w:val="0"/>
          <w:marRight w:val="0"/>
          <w:marTop w:val="0"/>
          <w:marBottom w:val="0"/>
          <w:divBdr>
            <w:top w:val="none" w:sz="0" w:space="0" w:color="auto"/>
            <w:left w:val="none" w:sz="0" w:space="0" w:color="auto"/>
            <w:bottom w:val="none" w:sz="0" w:space="0" w:color="auto"/>
            <w:right w:val="none" w:sz="0" w:space="0" w:color="auto"/>
          </w:divBdr>
        </w:div>
        <w:div w:id="1891648057">
          <w:marLeft w:val="0"/>
          <w:marRight w:val="0"/>
          <w:marTop w:val="0"/>
          <w:marBottom w:val="0"/>
          <w:divBdr>
            <w:top w:val="none" w:sz="0" w:space="0" w:color="auto"/>
            <w:left w:val="none" w:sz="0" w:space="0" w:color="auto"/>
            <w:bottom w:val="none" w:sz="0" w:space="0" w:color="auto"/>
            <w:right w:val="none" w:sz="0" w:space="0" w:color="auto"/>
          </w:divBdr>
        </w:div>
        <w:div w:id="676538196">
          <w:marLeft w:val="0"/>
          <w:marRight w:val="0"/>
          <w:marTop w:val="0"/>
          <w:marBottom w:val="0"/>
          <w:divBdr>
            <w:top w:val="none" w:sz="0" w:space="0" w:color="auto"/>
            <w:left w:val="none" w:sz="0" w:space="0" w:color="auto"/>
            <w:bottom w:val="none" w:sz="0" w:space="0" w:color="auto"/>
            <w:right w:val="none" w:sz="0" w:space="0" w:color="auto"/>
          </w:divBdr>
        </w:div>
      </w:divsChild>
    </w:div>
    <w:div w:id="1174491517">
      <w:bodyDiv w:val="1"/>
      <w:marLeft w:val="0"/>
      <w:marRight w:val="0"/>
      <w:marTop w:val="0"/>
      <w:marBottom w:val="0"/>
      <w:divBdr>
        <w:top w:val="none" w:sz="0" w:space="0" w:color="auto"/>
        <w:left w:val="none" w:sz="0" w:space="0" w:color="auto"/>
        <w:bottom w:val="none" w:sz="0" w:space="0" w:color="auto"/>
        <w:right w:val="none" w:sz="0" w:space="0" w:color="auto"/>
      </w:divBdr>
    </w:div>
    <w:div w:id="1201165557">
      <w:bodyDiv w:val="1"/>
      <w:marLeft w:val="0"/>
      <w:marRight w:val="0"/>
      <w:marTop w:val="0"/>
      <w:marBottom w:val="0"/>
      <w:divBdr>
        <w:top w:val="none" w:sz="0" w:space="0" w:color="auto"/>
        <w:left w:val="none" w:sz="0" w:space="0" w:color="auto"/>
        <w:bottom w:val="none" w:sz="0" w:space="0" w:color="auto"/>
        <w:right w:val="none" w:sz="0" w:space="0" w:color="auto"/>
      </w:divBdr>
    </w:div>
    <w:div w:id="1219829169">
      <w:bodyDiv w:val="1"/>
      <w:marLeft w:val="0"/>
      <w:marRight w:val="0"/>
      <w:marTop w:val="0"/>
      <w:marBottom w:val="0"/>
      <w:divBdr>
        <w:top w:val="none" w:sz="0" w:space="0" w:color="auto"/>
        <w:left w:val="none" w:sz="0" w:space="0" w:color="auto"/>
        <w:bottom w:val="none" w:sz="0" w:space="0" w:color="auto"/>
        <w:right w:val="none" w:sz="0" w:space="0" w:color="auto"/>
      </w:divBdr>
      <w:divsChild>
        <w:div w:id="1298560319">
          <w:marLeft w:val="240"/>
          <w:marRight w:val="0"/>
          <w:marTop w:val="240"/>
          <w:marBottom w:val="240"/>
          <w:divBdr>
            <w:top w:val="none" w:sz="0" w:space="0" w:color="auto"/>
            <w:left w:val="none" w:sz="0" w:space="0" w:color="auto"/>
            <w:bottom w:val="none" w:sz="0" w:space="0" w:color="auto"/>
            <w:right w:val="none" w:sz="0" w:space="0" w:color="auto"/>
          </w:divBdr>
        </w:div>
        <w:div w:id="494994948">
          <w:marLeft w:val="240"/>
          <w:marRight w:val="0"/>
          <w:marTop w:val="240"/>
          <w:marBottom w:val="240"/>
          <w:divBdr>
            <w:top w:val="none" w:sz="0" w:space="0" w:color="auto"/>
            <w:left w:val="none" w:sz="0" w:space="0" w:color="auto"/>
            <w:bottom w:val="none" w:sz="0" w:space="0" w:color="auto"/>
            <w:right w:val="none" w:sz="0" w:space="0" w:color="auto"/>
          </w:divBdr>
        </w:div>
      </w:divsChild>
    </w:div>
    <w:div w:id="1252741884">
      <w:bodyDiv w:val="1"/>
      <w:marLeft w:val="0"/>
      <w:marRight w:val="0"/>
      <w:marTop w:val="0"/>
      <w:marBottom w:val="0"/>
      <w:divBdr>
        <w:top w:val="none" w:sz="0" w:space="0" w:color="auto"/>
        <w:left w:val="none" w:sz="0" w:space="0" w:color="auto"/>
        <w:bottom w:val="none" w:sz="0" w:space="0" w:color="auto"/>
        <w:right w:val="none" w:sz="0" w:space="0" w:color="auto"/>
      </w:divBdr>
      <w:divsChild>
        <w:div w:id="865800195">
          <w:marLeft w:val="0"/>
          <w:marRight w:val="0"/>
          <w:marTop w:val="0"/>
          <w:marBottom w:val="0"/>
          <w:divBdr>
            <w:top w:val="none" w:sz="0" w:space="0" w:color="auto"/>
            <w:left w:val="none" w:sz="0" w:space="0" w:color="auto"/>
            <w:bottom w:val="none" w:sz="0" w:space="0" w:color="auto"/>
            <w:right w:val="none" w:sz="0" w:space="0" w:color="auto"/>
          </w:divBdr>
        </w:div>
      </w:divsChild>
    </w:div>
    <w:div w:id="1253658814">
      <w:bodyDiv w:val="1"/>
      <w:marLeft w:val="0"/>
      <w:marRight w:val="0"/>
      <w:marTop w:val="0"/>
      <w:marBottom w:val="0"/>
      <w:divBdr>
        <w:top w:val="none" w:sz="0" w:space="0" w:color="auto"/>
        <w:left w:val="none" w:sz="0" w:space="0" w:color="auto"/>
        <w:bottom w:val="none" w:sz="0" w:space="0" w:color="auto"/>
        <w:right w:val="none" w:sz="0" w:space="0" w:color="auto"/>
      </w:divBdr>
    </w:div>
    <w:div w:id="1284842457">
      <w:bodyDiv w:val="1"/>
      <w:marLeft w:val="0"/>
      <w:marRight w:val="0"/>
      <w:marTop w:val="0"/>
      <w:marBottom w:val="0"/>
      <w:divBdr>
        <w:top w:val="none" w:sz="0" w:space="0" w:color="auto"/>
        <w:left w:val="none" w:sz="0" w:space="0" w:color="auto"/>
        <w:bottom w:val="none" w:sz="0" w:space="0" w:color="auto"/>
        <w:right w:val="none" w:sz="0" w:space="0" w:color="auto"/>
      </w:divBdr>
    </w:div>
    <w:div w:id="1294290505">
      <w:bodyDiv w:val="1"/>
      <w:marLeft w:val="0"/>
      <w:marRight w:val="0"/>
      <w:marTop w:val="0"/>
      <w:marBottom w:val="0"/>
      <w:divBdr>
        <w:top w:val="none" w:sz="0" w:space="0" w:color="auto"/>
        <w:left w:val="none" w:sz="0" w:space="0" w:color="auto"/>
        <w:bottom w:val="none" w:sz="0" w:space="0" w:color="auto"/>
        <w:right w:val="none" w:sz="0" w:space="0" w:color="auto"/>
      </w:divBdr>
    </w:div>
    <w:div w:id="1373387011">
      <w:bodyDiv w:val="1"/>
      <w:marLeft w:val="0"/>
      <w:marRight w:val="0"/>
      <w:marTop w:val="0"/>
      <w:marBottom w:val="0"/>
      <w:divBdr>
        <w:top w:val="none" w:sz="0" w:space="0" w:color="auto"/>
        <w:left w:val="none" w:sz="0" w:space="0" w:color="auto"/>
        <w:bottom w:val="none" w:sz="0" w:space="0" w:color="auto"/>
        <w:right w:val="none" w:sz="0" w:space="0" w:color="auto"/>
      </w:divBdr>
    </w:div>
    <w:div w:id="1421680292">
      <w:bodyDiv w:val="1"/>
      <w:marLeft w:val="0"/>
      <w:marRight w:val="0"/>
      <w:marTop w:val="0"/>
      <w:marBottom w:val="0"/>
      <w:divBdr>
        <w:top w:val="none" w:sz="0" w:space="0" w:color="auto"/>
        <w:left w:val="none" w:sz="0" w:space="0" w:color="auto"/>
        <w:bottom w:val="none" w:sz="0" w:space="0" w:color="auto"/>
        <w:right w:val="none" w:sz="0" w:space="0" w:color="auto"/>
      </w:divBdr>
    </w:div>
    <w:div w:id="1446266645">
      <w:bodyDiv w:val="1"/>
      <w:marLeft w:val="0"/>
      <w:marRight w:val="0"/>
      <w:marTop w:val="0"/>
      <w:marBottom w:val="0"/>
      <w:divBdr>
        <w:top w:val="none" w:sz="0" w:space="0" w:color="auto"/>
        <w:left w:val="none" w:sz="0" w:space="0" w:color="auto"/>
        <w:bottom w:val="none" w:sz="0" w:space="0" w:color="auto"/>
        <w:right w:val="none" w:sz="0" w:space="0" w:color="auto"/>
      </w:divBdr>
      <w:divsChild>
        <w:div w:id="450982262">
          <w:marLeft w:val="0"/>
          <w:marRight w:val="0"/>
          <w:marTop w:val="0"/>
          <w:marBottom w:val="0"/>
          <w:divBdr>
            <w:top w:val="none" w:sz="0" w:space="0" w:color="auto"/>
            <w:left w:val="none" w:sz="0" w:space="0" w:color="auto"/>
            <w:bottom w:val="none" w:sz="0" w:space="0" w:color="auto"/>
            <w:right w:val="none" w:sz="0" w:space="0" w:color="auto"/>
          </w:divBdr>
        </w:div>
        <w:div w:id="1963227555">
          <w:marLeft w:val="0"/>
          <w:marRight w:val="0"/>
          <w:marTop w:val="0"/>
          <w:marBottom w:val="0"/>
          <w:divBdr>
            <w:top w:val="none" w:sz="0" w:space="0" w:color="auto"/>
            <w:left w:val="none" w:sz="0" w:space="0" w:color="auto"/>
            <w:bottom w:val="none" w:sz="0" w:space="0" w:color="auto"/>
            <w:right w:val="none" w:sz="0" w:space="0" w:color="auto"/>
          </w:divBdr>
        </w:div>
        <w:div w:id="198129697">
          <w:marLeft w:val="0"/>
          <w:marRight w:val="0"/>
          <w:marTop w:val="0"/>
          <w:marBottom w:val="0"/>
          <w:divBdr>
            <w:top w:val="none" w:sz="0" w:space="0" w:color="auto"/>
            <w:left w:val="none" w:sz="0" w:space="0" w:color="auto"/>
            <w:bottom w:val="none" w:sz="0" w:space="0" w:color="auto"/>
            <w:right w:val="none" w:sz="0" w:space="0" w:color="auto"/>
          </w:divBdr>
        </w:div>
      </w:divsChild>
    </w:div>
    <w:div w:id="1471753764">
      <w:bodyDiv w:val="1"/>
      <w:marLeft w:val="0"/>
      <w:marRight w:val="0"/>
      <w:marTop w:val="0"/>
      <w:marBottom w:val="0"/>
      <w:divBdr>
        <w:top w:val="none" w:sz="0" w:space="0" w:color="auto"/>
        <w:left w:val="none" w:sz="0" w:space="0" w:color="auto"/>
        <w:bottom w:val="none" w:sz="0" w:space="0" w:color="auto"/>
        <w:right w:val="none" w:sz="0" w:space="0" w:color="auto"/>
      </w:divBdr>
    </w:div>
    <w:div w:id="1479344849">
      <w:bodyDiv w:val="1"/>
      <w:marLeft w:val="0"/>
      <w:marRight w:val="0"/>
      <w:marTop w:val="0"/>
      <w:marBottom w:val="0"/>
      <w:divBdr>
        <w:top w:val="none" w:sz="0" w:space="0" w:color="auto"/>
        <w:left w:val="none" w:sz="0" w:space="0" w:color="auto"/>
        <w:bottom w:val="none" w:sz="0" w:space="0" w:color="auto"/>
        <w:right w:val="none" w:sz="0" w:space="0" w:color="auto"/>
      </w:divBdr>
    </w:div>
    <w:div w:id="1508474374">
      <w:bodyDiv w:val="1"/>
      <w:marLeft w:val="0"/>
      <w:marRight w:val="0"/>
      <w:marTop w:val="0"/>
      <w:marBottom w:val="0"/>
      <w:divBdr>
        <w:top w:val="none" w:sz="0" w:space="0" w:color="auto"/>
        <w:left w:val="none" w:sz="0" w:space="0" w:color="auto"/>
        <w:bottom w:val="none" w:sz="0" w:space="0" w:color="auto"/>
        <w:right w:val="none" w:sz="0" w:space="0" w:color="auto"/>
      </w:divBdr>
    </w:div>
    <w:div w:id="1509949758">
      <w:bodyDiv w:val="1"/>
      <w:marLeft w:val="0"/>
      <w:marRight w:val="0"/>
      <w:marTop w:val="0"/>
      <w:marBottom w:val="0"/>
      <w:divBdr>
        <w:top w:val="none" w:sz="0" w:space="0" w:color="auto"/>
        <w:left w:val="none" w:sz="0" w:space="0" w:color="auto"/>
        <w:bottom w:val="none" w:sz="0" w:space="0" w:color="auto"/>
        <w:right w:val="none" w:sz="0" w:space="0" w:color="auto"/>
      </w:divBdr>
    </w:div>
    <w:div w:id="1539002926">
      <w:bodyDiv w:val="1"/>
      <w:marLeft w:val="0"/>
      <w:marRight w:val="0"/>
      <w:marTop w:val="0"/>
      <w:marBottom w:val="0"/>
      <w:divBdr>
        <w:top w:val="none" w:sz="0" w:space="0" w:color="auto"/>
        <w:left w:val="none" w:sz="0" w:space="0" w:color="auto"/>
        <w:bottom w:val="none" w:sz="0" w:space="0" w:color="auto"/>
        <w:right w:val="none" w:sz="0" w:space="0" w:color="auto"/>
      </w:divBdr>
    </w:div>
    <w:div w:id="1542398610">
      <w:bodyDiv w:val="1"/>
      <w:marLeft w:val="0"/>
      <w:marRight w:val="0"/>
      <w:marTop w:val="0"/>
      <w:marBottom w:val="0"/>
      <w:divBdr>
        <w:top w:val="none" w:sz="0" w:space="0" w:color="auto"/>
        <w:left w:val="none" w:sz="0" w:space="0" w:color="auto"/>
        <w:bottom w:val="none" w:sz="0" w:space="0" w:color="auto"/>
        <w:right w:val="none" w:sz="0" w:space="0" w:color="auto"/>
      </w:divBdr>
    </w:div>
    <w:div w:id="1586501283">
      <w:bodyDiv w:val="1"/>
      <w:marLeft w:val="0"/>
      <w:marRight w:val="0"/>
      <w:marTop w:val="0"/>
      <w:marBottom w:val="0"/>
      <w:divBdr>
        <w:top w:val="none" w:sz="0" w:space="0" w:color="auto"/>
        <w:left w:val="none" w:sz="0" w:space="0" w:color="auto"/>
        <w:bottom w:val="none" w:sz="0" w:space="0" w:color="auto"/>
        <w:right w:val="none" w:sz="0" w:space="0" w:color="auto"/>
      </w:divBdr>
    </w:div>
    <w:div w:id="1602566666">
      <w:bodyDiv w:val="1"/>
      <w:marLeft w:val="0"/>
      <w:marRight w:val="0"/>
      <w:marTop w:val="0"/>
      <w:marBottom w:val="0"/>
      <w:divBdr>
        <w:top w:val="none" w:sz="0" w:space="0" w:color="auto"/>
        <w:left w:val="none" w:sz="0" w:space="0" w:color="auto"/>
        <w:bottom w:val="none" w:sz="0" w:space="0" w:color="auto"/>
        <w:right w:val="none" w:sz="0" w:space="0" w:color="auto"/>
      </w:divBdr>
    </w:div>
    <w:div w:id="1614897861">
      <w:bodyDiv w:val="1"/>
      <w:marLeft w:val="0"/>
      <w:marRight w:val="0"/>
      <w:marTop w:val="0"/>
      <w:marBottom w:val="0"/>
      <w:divBdr>
        <w:top w:val="none" w:sz="0" w:space="0" w:color="auto"/>
        <w:left w:val="none" w:sz="0" w:space="0" w:color="auto"/>
        <w:bottom w:val="none" w:sz="0" w:space="0" w:color="auto"/>
        <w:right w:val="none" w:sz="0" w:space="0" w:color="auto"/>
      </w:divBdr>
    </w:div>
    <w:div w:id="1632053654">
      <w:bodyDiv w:val="1"/>
      <w:marLeft w:val="0"/>
      <w:marRight w:val="0"/>
      <w:marTop w:val="0"/>
      <w:marBottom w:val="0"/>
      <w:divBdr>
        <w:top w:val="none" w:sz="0" w:space="0" w:color="auto"/>
        <w:left w:val="none" w:sz="0" w:space="0" w:color="auto"/>
        <w:bottom w:val="none" w:sz="0" w:space="0" w:color="auto"/>
        <w:right w:val="none" w:sz="0" w:space="0" w:color="auto"/>
      </w:divBdr>
    </w:div>
    <w:div w:id="1735467730">
      <w:bodyDiv w:val="1"/>
      <w:marLeft w:val="0"/>
      <w:marRight w:val="0"/>
      <w:marTop w:val="0"/>
      <w:marBottom w:val="0"/>
      <w:divBdr>
        <w:top w:val="none" w:sz="0" w:space="0" w:color="auto"/>
        <w:left w:val="none" w:sz="0" w:space="0" w:color="auto"/>
        <w:bottom w:val="none" w:sz="0" w:space="0" w:color="auto"/>
        <w:right w:val="none" w:sz="0" w:space="0" w:color="auto"/>
      </w:divBdr>
    </w:div>
    <w:div w:id="1767579742">
      <w:bodyDiv w:val="1"/>
      <w:marLeft w:val="0"/>
      <w:marRight w:val="0"/>
      <w:marTop w:val="0"/>
      <w:marBottom w:val="0"/>
      <w:divBdr>
        <w:top w:val="none" w:sz="0" w:space="0" w:color="auto"/>
        <w:left w:val="none" w:sz="0" w:space="0" w:color="auto"/>
        <w:bottom w:val="none" w:sz="0" w:space="0" w:color="auto"/>
        <w:right w:val="none" w:sz="0" w:space="0" w:color="auto"/>
      </w:divBdr>
      <w:divsChild>
        <w:div w:id="1331518383">
          <w:marLeft w:val="0"/>
          <w:marRight w:val="0"/>
          <w:marTop w:val="0"/>
          <w:marBottom w:val="0"/>
          <w:divBdr>
            <w:top w:val="none" w:sz="0" w:space="0" w:color="auto"/>
            <w:left w:val="none" w:sz="0" w:space="0" w:color="auto"/>
            <w:bottom w:val="none" w:sz="0" w:space="0" w:color="auto"/>
            <w:right w:val="none" w:sz="0" w:space="0" w:color="auto"/>
          </w:divBdr>
          <w:divsChild>
            <w:div w:id="1334213512">
              <w:marLeft w:val="0"/>
              <w:marRight w:val="0"/>
              <w:marTop w:val="0"/>
              <w:marBottom w:val="0"/>
              <w:divBdr>
                <w:top w:val="none" w:sz="0" w:space="0" w:color="auto"/>
                <w:left w:val="none" w:sz="0" w:space="0" w:color="auto"/>
                <w:bottom w:val="none" w:sz="0" w:space="0" w:color="auto"/>
                <w:right w:val="none" w:sz="0" w:space="0" w:color="auto"/>
              </w:divBdr>
              <w:divsChild>
                <w:div w:id="2124685386">
                  <w:marLeft w:val="0"/>
                  <w:marRight w:val="0"/>
                  <w:marTop w:val="0"/>
                  <w:marBottom w:val="0"/>
                  <w:divBdr>
                    <w:top w:val="none" w:sz="0" w:space="0" w:color="auto"/>
                    <w:left w:val="none" w:sz="0" w:space="0" w:color="auto"/>
                    <w:bottom w:val="none" w:sz="0" w:space="0" w:color="auto"/>
                    <w:right w:val="none" w:sz="0" w:space="0" w:color="auto"/>
                  </w:divBdr>
                  <w:divsChild>
                    <w:div w:id="1449006205">
                      <w:marLeft w:val="0"/>
                      <w:marRight w:val="0"/>
                      <w:marTop w:val="0"/>
                      <w:marBottom w:val="0"/>
                      <w:divBdr>
                        <w:top w:val="none" w:sz="0" w:space="0" w:color="auto"/>
                        <w:left w:val="none" w:sz="0" w:space="0" w:color="auto"/>
                        <w:bottom w:val="none" w:sz="0" w:space="0" w:color="auto"/>
                        <w:right w:val="none" w:sz="0" w:space="0" w:color="auto"/>
                      </w:divBdr>
                      <w:divsChild>
                        <w:div w:id="2113354151">
                          <w:marLeft w:val="0"/>
                          <w:marRight w:val="0"/>
                          <w:marTop w:val="0"/>
                          <w:marBottom w:val="0"/>
                          <w:divBdr>
                            <w:top w:val="none" w:sz="0" w:space="0" w:color="auto"/>
                            <w:left w:val="none" w:sz="0" w:space="0" w:color="auto"/>
                            <w:bottom w:val="none" w:sz="0" w:space="0" w:color="auto"/>
                            <w:right w:val="none" w:sz="0" w:space="0" w:color="auto"/>
                          </w:divBdr>
                          <w:divsChild>
                            <w:div w:id="382405970">
                              <w:marLeft w:val="0"/>
                              <w:marRight w:val="0"/>
                              <w:marTop w:val="0"/>
                              <w:marBottom w:val="0"/>
                              <w:divBdr>
                                <w:top w:val="none" w:sz="0" w:space="0" w:color="auto"/>
                                <w:left w:val="none" w:sz="0" w:space="0" w:color="auto"/>
                                <w:bottom w:val="none" w:sz="0" w:space="0" w:color="auto"/>
                                <w:right w:val="none" w:sz="0" w:space="0" w:color="auto"/>
                              </w:divBdr>
                              <w:divsChild>
                                <w:div w:id="992756458">
                                  <w:marLeft w:val="0"/>
                                  <w:marRight w:val="0"/>
                                  <w:marTop w:val="0"/>
                                  <w:marBottom w:val="0"/>
                                  <w:divBdr>
                                    <w:top w:val="none" w:sz="0" w:space="0" w:color="auto"/>
                                    <w:left w:val="none" w:sz="0" w:space="0" w:color="auto"/>
                                    <w:bottom w:val="none" w:sz="0" w:space="0" w:color="auto"/>
                                    <w:right w:val="none" w:sz="0" w:space="0" w:color="auto"/>
                                  </w:divBdr>
                                  <w:divsChild>
                                    <w:div w:id="6272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635476">
          <w:marLeft w:val="0"/>
          <w:marRight w:val="0"/>
          <w:marTop w:val="0"/>
          <w:marBottom w:val="0"/>
          <w:divBdr>
            <w:top w:val="none" w:sz="0" w:space="0" w:color="auto"/>
            <w:left w:val="none" w:sz="0" w:space="0" w:color="auto"/>
            <w:bottom w:val="none" w:sz="0" w:space="0" w:color="auto"/>
            <w:right w:val="none" w:sz="0" w:space="0" w:color="auto"/>
          </w:divBdr>
          <w:divsChild>
            <w:div w:id="147407463">
              <w:marLeft w:val="0"/>
              <w:marRight w:val="0"/>
              <w:marTop w:val="0"/>
              <w:marBottom w:val="0"/>
              <w:divBdr>
                <w:top w:val="none" w:sz="0" w:space="0" w:color="auto"/>
                <w:left w:val="none" w:sz="0" w:space="0" w:color="auto"/>
                <w:bottom w:val="none" w:sz="0" w:space="0" w:color="auto"/>
                <w:right w:val="none" w:sz="0" w:space="0" w:color="auto"/>
              </w:divBdr>
              <w:divsChild>
                <w:div w:id="456416526">
                  <w:marLeft w:val="0"/>
                  <w:marRight w:val="0"/>
                  <w:marTop w:val="0"/>
                  <w:marBottom w:val="0"/>
                  <w:divBdr>
                    <w:top w:val="none" w:sz="0" w:space="0" w:color="auto"/>
                    <w:left w:val="none" w:sz="0" w:space="0" w:color="auto"/>
                    <w:bottom w:val="none" w:sz="0" w:space="0" w:color="auto"/>
                    <w:right w:val="none" w:sz="0" w:space="0" w:color="auto"/>
                  </w:divBdr>
                  <w:divsChild>
                    <w:div w:id="1103917812">
                      <w:marLeft w:val="0"/>
                      <w:marRight w:val="0"/>
                      <w:marTop w:val="0"/>
                      <w:marBottom w:val="0"/>
                      <w:divBdr>
                        <w:top w:val="none" w:sz="0" w:space="0" w:color="auto"/>
                        <w:left w:val="none" w:sz="0" w:space="0" w:color="auto"/>
                        <w:bottom w:val="none" w:sz="0" w:space="0" w:color="auto"/>
                        <w:right w:val="none" w:sz="0" w:space="0" w:color="auto"/>
                      </w:divBdr>
                      <w:divsChild>
                        <w:div w:id="17816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371528">
          <w:marLeft w:val="0"/>
          <w:marRight w:val="0"/>
          <w:marTop w:val="0"/>
          <w:marBottom w:val="0"/>
          <w:divBdr>
            <w:top w:val="none" w:sz="0" w:space="0" w:color="auto"/>
            <w:left w:val="none" w:sz="0" w:space="0" w:color="auto"/>
            <w:bottom w:val="none" w:sz="0" w:space="0" w:color="auto"/>
            <w:right w:val="none" w:sz="0" w:space="0" w:color="auto"/>
          </w:divBdr>
          <w:divsChild>
            <w:div w:id="697004795">
              <w:marLeft w:val="0"/>
              <w:marRight w:val="0"/>
              <w:marTop w:val="0"/>
              <w:marBottom w:val="0"/>
              <w:divBdr>
                <w:top w:val="none" w:sz="0" w:space="0" w:color="auto"/>
                <w:left w:val="none" w:sz="0" w:space="0" w:color="auto"/>
                <w:bottom w:val="none" w:sz="0" w:space="0" w:color="auto"/>
                <w:right w:val="none" w:sz="0" w:space="0" w:color="auto"/>
              </w:divBdr>
              <w:divsChild>
                <w:div w:id="11295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1306">
          <w:marLeft w:val="0"/>
          <w:marRight w:val="0"/>
          <w:marTop w:val="0"/>
          <w:marBottom w:val="0"/>
          <w:divBdr>
            <w:top w:val="none" w:sz="0" w:space="0" w:color="auto"/>
            <w:left w:val="none" w:sz="0" w:space="0" w:color="auto"/>
            <w:bottom w:val="none" w:sz="0" w:space="0" w:color="auto"/>
            <w:right w:val="none" w:sz="0" w:space="0" w:color="auto"/>
          </w:divBdr>
          <w:divsChild>
            <w:div w:id="1353411869">
              <w:marLeft w:val="0"/>
              <w:marRight w:val="0"/>
              <w:marTop w:val="0"/>
              <w:marBottom w:val="0"/>
              <w:divBdr>
                <w:top w:val="none" w:sz="0" w:space="0" w:color="auto"/>
                <w:left w:val="none" w:sz="0" w:space="0" w:color="auto"/>
                <w:bottom w:val="none" w:sz="0" w:space="0" w:color="auto"/>
                <w:right w:val="none" w:sz="0" w:space="0" w:color="auto"/>
              </w:divBdr>
              <w:divsChild>
                <w:div w:id="7625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165587">
      <w:bodyDiv w:val="1"/>
      <w:marLeft w:val="0"/>
      <w:marRight w:val="0"/>
      <w:marTop w:val="0"/>
      <w:marBottom w:val="0"/>
      <w:divBdr>
        <w:top w:val="none" w:sz="0" w:space="0" w:color="auto"/>
        <w:left w:val="none" w:sz="0" w:space="0" w:color="auto"/>
        <w:bottom w:val="none" w:sz="0" w:space="0" w:color="auto"/>
        <w:right w:val="none" w:sz="0" w:space="0" w:color="auto"/>
      </w:divBdr>
    </w:div>
    <w:div w:id="1954364515">
      <w:bodyDiv w:val="1"/>
      <w:marLeft w:val="0"/>
      <w:marRight w:val="0"/>
      <w:marTop w:val="0"/>
      <w:marBottom w:val="0"/>
      <w:divBdr>
        <w:top w:val="none" w:sz="0" w:space="0" w:color="auto"/>
        <w:left w:val="none" w:sz="0" w:space="0" w:color="auto"/>
        <w:bottom w:val="none" w:sz="0" w:space="0" w:color="auto"/>
        <w:right w:val="none" w:sz="0" w:space="0" w:color="auto"/>
      </w:divBdr>
    </w:div>
    <w:div w:id="1989899533">
      <w:bodyDiv w:val="1"/>
      <w:marLeft w:val="0"/>
      <w:marRight w:val="0"/>
      <w:marTop w:val="0"/>
      <w:marBottom w:val="0"/>
      <w:divBdr>
        <w:top w:val="none" w:sz="0" w:space="0" w:color="auto"/>
        <w:left w:val="none" w:sz="0" w:space="0" w:color="auto"/>
        <w:bottom w:val="none" w:sz="0" w:space="0" w:color="auto"/>
        <w:right w:val="none" w:sz="0" w:space="0" w:color="auto"/>
      </w:divBdr>
      <w:divsChild>
        <w:div w:id="195434818">
          <w:marLeft w:val="240"/>
          <w:marRight w:val="0"/>
          <w:marTop w:val="240"/>
          <w:marBottom w:val="240"/>
          <w:divBdr>
            <w:top w:val="none" w:sz="0" w:space="0" w:color="auto"/>
            <w:left w:val="none" w:sz="0" w:space="0" w:color="auto"/>
            <w:bottom w:val="none" w:sz="0" w:space="0" w:color="auto"/>
            <w:right w:val="none" w:sz="0" w:space="0" w:color="auto"/>
          </w:divBdr>
        </w:div>
        <w:div w:id="1482427420">
          <w:marLeft w:val="240"/>
          <w:marRight w:val="0"/>
          <w:marTop w:val="240"/>
          <w:marBottom w:val="240"/>
          <w:divBdr>
            <w:top w:val="none" w:sz="0" w:space="0" w:color="auto"/>
            <w:left w:val="none" w:sz="0" w:space="0" w:color="auto"/>
            <w:bottom w:val="none" w:sz="0" w:space="0" w:color="auto"/>
            <w:right w:val="none" w:sz="0" w:space="0" w:color="auto"/>
          </w:divBdr>
        </w:div>
      </w:divsChild>
    </w:div>
    <w:div w:id="1997611498">
      <w:bodyDiv w:val="1"/>
      <w:marLeft w:val="0"/>
      <w:marRight w:val="0"/>
      <w:marTop w:val="0"/>
      <w:marBottom w:val="0"/>
      <w:divBdr>
        <w:top w:val="none" w:sz="0" w:space="0" w:color="auto"/>
        <w:left w:val="none" w:sz="0" w:space="0" w:color="auto"/>
        <w:bottom w:val="none" w:sz="0" w:space="0" w:color="auto"/>
        <w:right w:val="none" w:sz="0" w:space="0" w:color="auto"/>
      </w:divBdr>
    </w:div>
    <w:div w:id="2026587900">
      <w:bodyDiv w:val="1"/>
      <w:marLeft w:val="0"/>
      <w:marRight w:val="0"/>
      <w:marTop w:val="0"/>
      <w:marBottom w:val="0"/>
      <w:divBdr>
        <w:top w:val="none" w:sz="0" w:space="0" w:color="auto"/>
        <w:left w:val="none" w:sz="0" w:space="0" w:color="auto"/>
        <w:bottom w:val="none" w:sz="0" w:space="0" w:color="auto"/>
        <w:right w:val="none" w:sz="0" w:space="0" w:color="auto"/>
      </w:divBdr>
    </w:div>
    <w:div w:id="2055613447">
      <w:bodyDiv w:val="1"/>
      <w:marLeft w:val="0"/>
      <w:marRight w:val="0"/>
      <w:marTop w:val="0"/>
      <w:marBottom w:val="0"/>
      <w:divBdr>
        <w:top w:val="none" w:sz="0" w:space="0" w:color="auto"/>
        <w:left w:val="none" w:sz="0" w:space="0" w:color="auto"/>
        <w:bottom w:val="none" w:sz="0" w:space="0" w:color="auto"/>
        <w:right w:val="none" w:sz="0" w:space="0" w:color="auto"/>
      </w:divBdr>
    </w:div>
    <w:div w:id="2060783221">
      <w:bodyDiv w:val="1"/>
      <w:marLeft w:val="0"/>
      <w:marRight w:val="0"/>
      <w:marTop w:val="0"/>
      <w:marBottom w:val="0"/>
      <w:divBdr>
        <w:top w:val="none" w:sz="0" w:space="0" w:color="auto"/>
        <w:left w:val="none" w:sz="0" w:space="0" w:color="auto"/>
        <w:bottom w:val="none" w:sz="0" w:space="0" w:color="auto"/>
        <w:right w:val="none" w:sz="0" w:space="0" w:color="auto"/>
      </w:divBdr>
    </w:div>
    <w:div w:id="2066368040">
      <w:bodyDiv w:val="1"/>
      <w:marLeft w:val="0"/>
      <w:marRight w:val="0"/>
      <w:marTop w:val="0"/>
      <w:marBottom w:val="0"/>
      <w:divBdr>
        <w:top w:val="none" w:sz="0" w:space="0" w:color="auto"/>
        <w:left w:val="none" w:sz="0" w:space="0" w:color="auto"/>
        <w:bottom w:val="none" w:sz="0" w:space="0" w:color="auto"/>
        <w:right w:val="none" w:sz="0" w:space="0" w:color="auto"/>
      </w:divBdr>
    </w:div>
    <w:div w:id="2092311348">
      <w:bodyDiv w:val="1"/>
      <w:marLeft w:val="0"/>
      <w:marRight w:val="0"/>
      <w:marTop w:val="0"/>
      <w:marBottom w:val="0"/>
      <w:divBdr>
        <w:top w:val="none" w:sz="0" w:space="0" w:color="auto"/>
        <w:left w:val="none" w:sz="0" w:space="0" w:color="auto"/>
        <w:bottom w:val="none" w:sz="0" w:space="0" w:color="auto"/>
        <w:right w:val="none" w:sz="0" w:space="0" w:color="auto"/>
      </w:divBdr>
    </w:div>
    <w:div w:id="213046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e\OneDrive\Desktop\815%20pri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CA302-0C23-4EEA-9681-3160C90F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815 print.dotm</Template>
  <TotalTime>114</TotalTime>
  <Pages>8</Pages>
  <Words>1741</Words>
  <Characters>9927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RECESSIONAL</vt:lpstr>
    </vt:vector>
  </TitlesOfParts>
  <Company>Christ the King Lutheran Church</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RECESSIONAL</dc:title>
  <dc:subject/>
  <dc:creator>Shane Drury</dc:creator>
  <cp:keywords/>
  <cp:lastModifiedBy>Shane Drury</cp:lastModifiedBy>
  <cp:revision>88</cp:revision>
  <cp:lastPrinted>2021-06-08T16:12:00Z</cp:lastPrinted>
  <dcterms:created xsi:type="dcterms:W3CDTF">2021-11-09T17:21:00Z</dcterms:created>
  <dcterms:modified xsi:type="dcterms:W3CDTF">2024-05-20T18:53:00Z</dcterms:modified>
</cp:coreProperties>
</file>